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971" w:rsidRDefault="00844BE1" w:rsidP="009E5E7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9994" type="#_x0000_t75" style="position:absolute;margin-left:24.6pt;margin-top:-11.25pt;width:156pt;height:140.35pt;z-index:19;mso-position-horizontal-relative:text;mso-position-vertical-relative:text" stroked="t" strokecolor="#e36c0a" strokeweight="3pt">
            <v:imagedata r:id="rId5" o:title="Laredo5"/>
          </v:shape>
        </w:pict>
      </w:r>
      <w:r>
        <w:rPr>
          <w:noProof/>
        </w:rPr>
        <w:pict>
          <v:group id="_x0000_s10066" style="position:absolute;margin-left:-14.4pt;margin-top:-19.4pt;width:231.75pt;height:577.5pt;z-index:5" coordorigin="432,332" coordsize="4635,11550">
            <v:shape id="_x0000_s10032" type="#_x0000_t75" style="position:absolute;left:447;top:332;width:4620;height:3045;mso-position-horizontal-relative:text;mso-position-vertical-relative:text">
              <v:imagedata r:id="rId6" o:title="big-paver-bckgrn"/>
            </v:shape>
            <v:shape id="_x0000_s10033" type="#_x0000_t75" style="position:absolute;left:432;top:3302;width:4620;height:3045;mso-position-horizontal-relative:text;mso-position-vertical-relative:text">
              <v:imagedata r:id="rId6" o:title="big-paver-bckgrn"/>
            </v:shape>
            <v:shape id="_x0000_s10034" type="#_x0000_t75" style="position:absolute;left:447;top:6317;width:4620;height:3045;mso-position-horizontal-relative:text;mso-position-vertical-relative:text">
              <v:imagedata r:id="rId6" o:title="big-paver-bckgrn"/>
            </v:shape>
            <v:shape id="_x0000_s10035" type="#_x0000_t75" style="position:absolute;left:432;top:9332;width:4620;height:2550;mso-position-horizontal-relative:text;mso-position-vertical-relative:text">
              <v:imagedata r:id="rId6" o:title="big-paver-bckgrn"/>
            </v:shape>
          </v:group>
        </w:pict>
      </w:r>
      <w:r>
        <w:rPr>
          <w:noProof/>
        </w:rPr>
        <w:pict>
          <v:shape id="_x0000_s10039" type="#_x0000_t75" style="position:absolute;margin-left:509.45pt;margin-top:-20.4pt;width:231pt;height:154.75pt;z-index:1;mso-position-horizontal-relative:text;mso-position-vertical-relative:text">
            <v:imagedata r:id="rId6" o:title="big-paver-bckgrn"/>
          </v:shape>
        </w:pict>
      </w:r>
      <w:r>
        <w:rPr>
          <w:noProof/>
        </w:rPr>
        <w:pict>
          <v:shape id="_x0000_s9980" type="#_x0000_t75" style="position:absolute;margin-left:544.6pt;margin-top:-17.45pt;width:157.9pt;height:139.15pt;z-index:-1;mso-position-horizontal-relative:text;mso-position-vertical-relative:text">
            <v:imagedata r:id="rId7" o:title="Company_Logo_2012"/>
          </v:shape>
        </w:pict>
      </w:r>
      <w:r>
        <w:rPr>
          <w:noProof/>
        </w:rPr>
        <w:pict>
          <v:rect id="_x0000_s9335" style="position:absolute;margin-left:22.35pt;margin-top:15.6pt;width:232.05pt;height:579.65pt;z-index:13;mso-position-horizontal-relative:page;mso-position-vertical-relative:page" filled="f" strokecolor="gray">
            <w10:wrap anchorx="page" anchory="page"/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9054" type="#_x0000_t202" style="position:absolute;margin-left:274.2pt;margin-top:16.6pt;width:247.8pt;height:333.9pt;z-index:11;mso-position-horizontal-relative:page;mso-position-vertical-relative:page" filled="f" stroked="f">
            <v:textbox style="mso-next-textbox:#_x0000_s9054;mso-fit-shape-to-text:t" inset="0,,0">
              <w:txbxContent>
                <w:p w:rsidR="002A2870" w:rsidRPr="009C5AF3" w:rsidRDefault="002A2870" w:rsidP="00ED1DF0">
                  <w:pPr>
                    <w:jc w:val="center"/>
                    <w:rPr>
                      <w:rFonts w:ascii="Calibri" w:hAnsi="Calibri" w:cs="Arial"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rect id="_x0000_s8778" style="position:absolute;margin-left:543.95pt;margin-top:15.6pt;width:233.6pt;height:579.65pt;z-index:9;mso-position-horizontal-relative:page;mso-position-vertical-relative:page" filled="f" strokecolor="gray">
            <w10:wrap anchorx="page" anchory="page"/>
          </v:rect>
        </w:pict>
      </w:r>
    </w:p>
    <w:p w:rsidR="00B80AB6" w:rsidRPr="009E5E74" w:rsidRDefault="00844BE1" w:rsidP="009E5E74">
      <w:bookmarkStart w:id="0" w:name="_GoBack"/>
      <w:bookmarkEnd w:id="0"/>
      <w:r>
        <w:rPr>
          <w:noProof/>
        </w:rPr>
        <w:pict>
          <v:shape id="_x0000_s10036" type="#_x0000_t75" style="position:absolute;margin-left:509.45pt;margin-top:118.2pt;width:231pt;height:154.6pt;z-index:2;mso-position-horizontal-relative:text;mso-position-vertical-relative:text">
            <v:imagedata r:id="rId6" o:title="big-paver-bckgrn"/>
          </v:shape>
        </w:pict>
      </w:r>
      <w:r>
        <w:rPr>
          <w:noProof/>
        </w:rPr>
        <w:pict>
          <v:shape id="_x0000_s10038" type="#_x0000_t75" style="position:absolute;margin-left:508.7pt;margin-top:423.55pt;width:231pt;height:120pt;z-index:4;mso-position-horizontal-relative:text;mso-position-vertical-relative:text">
            <v:imagedata r:id="rId6" o:title="big-paver-bckgrn"/>
          </v:shape>
        </w:pict>
      </w:r>
      <w:r>
        <w:rPr>
          <w:noProof/>
        </w:rPr>
        <w:pict>
          <v:shape id="_x0000_s10037" type="#_x0000_t75" style="position:absolute;margin-left:509.45pt;margin-top:272.05pt;width:231pt;height:152.25pt;z-index:3;mso-position-horizontal-relative:text;mso-position-vertical-relative:text">
            <v:imagedata r:id="rId6" o:title="big-paver-bckgrn"/>
          </v:shape>
        </w:pict>
      </w:r>
      <w:r>
        <w:rPr>
          <w:noProof/>
        </w:rPr>
        <w:pict>
          <v:shape id="OR4Obj5-050" o:spid="_x0000_s8780" type="#_x0000_t202" style="position:absolute;margin-left:562.5pt;margin-top:177.45pt;width:197.35pt;height:407.4pt;z-index:10;mso-position-horizontal-relative:page;mso-position-vertical-relative:page" filled="f" fillcolor="#f2f2f2" stroked="f" strokecolor="white">
            <v:textbox style="mso-next-textbox:#OR4Obj5-050" inset="1.44pt,1.44pt,1.44pt,1.44pt">
              <w:txbxContent>
                <w:p w:rsidR="005571C3" w:rsidRPr="00A95164" w:rsidRDefault="00703FE6" w:rsidP="008418C7">
                  <w:pPr>
                    <w:pStyle w:val="Subtitle"/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</w:pPr>
                  <w:r w:rsidRPr="00A95164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t>D&amp;S Texas Icon Construction</w:t>
                  </w:r>
                  <w:r w:rsidRPr="00A95164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br/>
                  </w:r>
                  <w:r w:rsidR="008418C7" w:rsidRPr="008418C7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t>www.DSTXICON.com</w:t>
                  </w:r>
                  <w:r w:rsidR="008418C7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br/>
                  </w:r>
                  <w:r w:rsid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t xml:space="preserve">Offices: </w:t>
                  </w:r>
                  <w:r w:rsidR="008418C7" w:rsidRP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t>Austin and Edinburg</w:t>
                  </w:r>
                  <w:r w:rsidR="008418C7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br/>
                  </w:r>
                </w:p>
                <w:p w:rsidR="003C6FD7" w:rsidRPr="00A95164" w:rsidRDefault="00612D33" w:rsidP="006A086D">
                  <w:pPr>
                    <w:pStyle w:val="Subtitle"/>
                    <w:rPr>
                      <w:rFonts w:ascii="Calibri" w:hAnsi="Calibri"/>
                      <w:b/>
                      <w:color w:val="E36C0A"/>
                      <w:sz w:val="28"/>
                      <w:szCs w:val="28"/>
                    </w:rPr>
                  </w:pPr>
                  <w:r w:rsidRP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t xml:space="preserve">Qualified </w:t>
                  </w:r>
                  <w:r w:rsidR="006A086D" w:rsidRP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t xml:space="preserve">and Experienced </w:t>
                  </w:r>
                  <w:r w:rsidRP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t xml:space="preserve">TXDOT </w:t>
                  </w:r>
                  <w:r w:rsidR="00844BE1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t>C</w:t>
                  </w:r>
                  <w:r w:rsidR="002A531C" w:rsidRP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t xml:space="preserve">ontractor </w:t>
                  </w:r>
                  <w:r w:rsidR="002A531C" w:rsidRP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br/>
                  </w:r>
                  <w:r w:rsidR="002A531C" w:rsidRP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br/>
                    <w:t xml:space="preserve">NAICS 237310 </w:t>
                  </w:r>
                  <w:r w:rsidR="002A531C" w:rsidRP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br/>
                    <w:t>Heavy Highway Construction</w:t>
                  </w:r>
                  <w:r w:rsid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br/>
                  </w:r>
                  <w:r w:rsidRP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br/>
                    <w:t xml:space="preserve"> </w:t>
                  </w:r>
                  <w:r w:rsidRPr="00A95164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t>Erosion Control</w:t>
                  </w:r>
                  <w:r w:rsidR="002A531C" w:rsidRPr="00A95164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t xml:space="preserve">, </w:t>
                  </w:r>
                  <w:r w:rsidR="002A531C" w:rsidRPr="008418C7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t>Landscaping</w:t>
                  </w:r>
                  <w:proofErr w:type="gramStart"/>
                  <w:r w:rsidR="002A531C" w:rsidRPr="008418C7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t>,</w:t>
                  </w:r>
                  <w:proofErr w:type="gramEnd"/>
                  <w:r w:rsidRPr="00A95164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br/>
                    <w:t xml:space="preserve">Interlocking </w:t>
                  </w:r>
                  <w:r w:rsidR="008418C7" w:rsidRPr="00A95164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t>Concrete Pavers</w:t>
                  </w:r>
                  <w:r w:rsidR="008418C7" w:rsidRPr="00A95164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br/>
                    <w:t>(ICPI Certified</w:t>
                  </w:r>
                  <w:r w:rsidR="00844BE1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t>)</w:t>
                  </w:r>
                  <w:r w:rsidRPr="00A95164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br/>
                  </w:r>
                  <w:r w:rsidRP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br/>
                  </w:r>
                  <w:r w:rsidR="00703FE6" w:rsidRP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t xml:space="preserve">Certified: </w:t>
                  </w:r>
                  <w:r w:rsidRP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br/>
                  </w:r>
                  <w:r w:rsidR="00703FE6" w:rsidRPr="008418C7">
                    <w:rPr>
                      <w:rFonts w:ascii="Calibri" w:hAnsi="Calibri"/>
                      <w:b/>
                      <w:color w:val="auto"/>
                      <w:sz w:val="32"/>
                      <w:szCs w:val="32"/>
                    </w:rPr>
                    <w:t>TXDOT DBE, TX HUB, MBE</w:t>
                  </w:r>
                  <w:r w:rsidR="00ED1DF0" w:rsidRPr="008418C7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br/>
                  </w:r>
                  <w:r w:rsidR="00671445" w:rsidRPr="00A95164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br/>
                    <w:t xml:space="preserve">New Project? </w:t>
                  </w:r>
                  <w:r w:rsidR="00671445" w:rsidRPr="00A95164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br/>
                    <w:t xml:space="preserve">Call: </w:t>
                  </w:r>
                  <w:r w:rsidR="006A086D" w:rsidRPr="00A95164">
                    <w:rPr>
                      <w:rFonts w:ascii="Calibri" w:hAnsi="Calibri"/>
                      <w:b/>
                      <w:color w:val="E36C0A"/>
                      <w:sz w:val="32"/>
                      <w:szCs w:val="32"/>
                    </w:rPr>
                    <w:t>(956) 460.1290</w:t>
                  </w:r>
                  <w:r w:rsidR="006A086D" w:rsidRPr="00A95164">
                    <w:rPr>
                      <w:rFonts w:ascii="Calibri" w:hAnsi="Calibri"/>
                      <w:b/>
                      <w:color w:val="E36C0A"/>
                      <w:sz w:val="44"/>
                      <w:szCs w:val="44"/>
                    </w:rPr>
                    <w:t xml:space="preserve"> </w:t>
                  </w:r>
                  <w:r w:rsidR="006A086D" w:rsidRPr="00A95164">
                    <w:rPr>
                      <w:rFonts w:ascii="Calibri" w:hAnsi="Calibri"/>
                      <w:b/>
                      <w:color w:val="E36C0A"/>
                      <w:sz w:val="44"/>
                      <w:szCs w:val="44"/>
                    </w:rPr>
                    <w:br/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9058" type="#_x0000_t202" style="position:absolute;margin-left:35pt;margin-top:177.45pt;width:197.5pt;height:411.55pt;z-index:12;mso-position-horizontal-relative:page;mso-position-vertical-relative:page" filled="f" fillcolor="#f2f2f2" stroked="f">
            <v:textbox style="mso-next-textbox:#_x0000_s9058" inset="1.44pt,1.44pt,1.44pt,1.44pt">
              <w:txbxContent>
                <w:p w:rsidR="002A531C" w:rsidRPr="00671445" w:rsidRDefault="002A531C" w:rsidP="00F746C1">
                  <w:pPr>
                    <w:pStyle w:val="NormalWeb"/>
                    <w:spacing w:line="285" w:lineRule="atLeast"/>
                    <w:jc w:val="center"/>
                    <w:rPr>
                      <w:rFonts w:ascii="Calibri" w:hAnsi="Calibri" w:cs="Arial"/>
                      <w:color w:val="000000"/>
                    </w:rPr>
                  </w:pPr>
                  <w:r w:rsidRPr="00A95164">
                    <w:rPr>
                      <w:rFonts w:ascii="Calibri" w:hAnsi="Calibri" w:cs="Arial"/>
                      <w:b/>
                      <w:color w:val="E36C0A"/>
                    </w:rPr>
                    <w:t>D&amp;S Texas Icon Construction</w:t>
                  </w:r>
                  <w:r w:rsidR="00844BE1">
                    <w:rPr>
                      <w:rFonts w:ascii="Calibri" w:hAnsi="Calibri" w:cs="Arial"/>
                      <w:b/>
                      <w:color w:val="E36C0A"/>
                    </w:rPr>
                    <w:t>, LLC</w:t>
                  </w:r>
                  <w:r w:rsidRPr="00A95164">
                    <w:rPr>
                      <w:rFonts w:ascii="Calibri" w:hAnsi="Calibri" w:cs="Arial"/>
                      <w:b/>
                      <w:color w:val="E36C0A"/>
                    </w:rPr>
                    <w:t xml:space="preserve"> </w:t>
                  </w:r>
                  <w:r w:rsidR="00671445" w:rsidRPr="00A95164">
                    <w:rPr>
                      <w:rFonts w:ascii="Calibri" w:hAnsi="Calibri" w:cs="Arial"/>
                      <w:b/>
                      <w:color w:val="E36C0A"/>
                    </w:rPr>
                    <w:br/>
                  </w:r>
                  <w:r w:rsidRPr="00671445">
                    <w:rPr>
                      <w:rFonts w:ascii="Calibri" w:hAnsi="Calibri" w:cs="Arial"/>
                      <w:color w:val="000000"/>
                    </w:rPr>
                    <w:t xml:space="preserve">was established in 2011 by </w:t>
                  </w:r>
                  <w:r w:rsidR="00671445">
                    <w:rPr>
                      <w:rFonts w:ascii="Calibri" w:hAnsi="Calibri" w:cs="Arial"/>
                      <w:color w:val="000000"/>
                    </w:rPr>
                    <w:br/>
                  </w:r>
                  <w:r w:rsidRPr="00671445">
                    <w:rPr>
                      <w:rFonts w:ascii="Calibri" w:hAnsi="Calibri" w:cs="Arial"/>
                      <w:color w:val="000000"/>
                    </w:rPr>
                    <w:t xml:space="preserve">Channing Santiago (President) and </w:t>
                  </w:r>
                  <w:r w:rsidR="00671445">
                    <w:rPr>
                      <w:rFonts w:ascii="Calibri" w:hAnsi="Calibri" w:cs="Arial"/>
                      <w:color w:val="000000"/>
                    </w:rPr>
                    <w:br/>
                  </w:r>
                  <w:r w:rsidRPr="00671445">
                    <w:rPr>
                      <w:rFonts w:ascii="Calibri" w:hAnsi="Calibri" w:cs="Arial"/>
                      <w:color w:val="000000"/>
                    </w:rPr>
                    <w:t xml:space="preserve">Mark De Leon (Vice-President). </w:t>
                  </w:r>
                  <w:r w:rsidR="00671445">
                    <w:rPr>
                      <w:rFonts w:ascii="Calibri" w:hAnsi="Calibri" w:cs="Arial"/>
                      <w:color w:val="000000"/>
                    </w:rPr>
                    <w:br/>
                  </w:r>
                  <w:r w:rsidR="00671445">
                    <w:rPr>
                      <w:rFonts w:ascii="Calibri" w:hAnsi="Calibri" w:cs="Arial"/>
                      <w:color w:val="000000"/>
                    </w:rPr>
                    <w:br/>
                  </w:r>
                  <w:r w:rsidRPr="00671445">
                    <w:rPr>
                      <w:rFonts w:ascii="Calibri" w:hAnsi="Calibri" w:cs="Arial"/>
                      <w:color w:val="000000"/>
                    </w:rPr>
                    <w:t xml:space="preserve">The company is headquartered in Austin, with another office in Edinburg. </w:t>
                  </w:r>
                  <w:r w:rsidR="00671445">
                    <w:rPr>
                      <w:rFonts w:ascii="Calibri" w:hAnsi="Calibri" w:cs="Arial"/>
                      <w:color w:val="000000"/>
                    </w:rPr>
                    <w:br/>
                  </w:r>
                  <w:r w:rsidR="00671445">
                    <w:rPr>
                      <w:rFonts w:ascii="Calibri" w:hAnsi="Calibri" w:cs="Arial"/>
                      <w:color w:val="000000"/>
                    </w:rPr>
                    <w:br/>
                  </w:r>
                  <w:r w:rsidRPr="00671445">
                    <w:rPr>
                      <w:rFonts w:ascii="Calibri" w:hAnsi="Calibri" w:cs="Arial"/>
                      <w:color w:val="000000"/>
                    </w:rPr>
                    <w:t xml:space="preserve">We </w:t>
                  </w:r>
                  <w:r w:rsidR="00F746C1">
                    <w:rPr>
                      <w:rFonts w:ascii="Calibri" w:hAnsi="Calibri" w:cs="Arial"/>
                      <w:color w:val="000000"/>
                    </w:rPr>
                    <w:t>work</w:t>
                  </w:r>
                  <w:r w:rsidRPr="00671445">
                    <w:rPr>
                      <w:rFonts w:ascii="Calibri" w:hAnsi="Calibri" w:cs="Arial"/>
                      <w:color w:val="000000"/>
                    </w:rPr>
                    <w:t xml:space="preserve"> from the Central Texas Hill Country to the Rio Grande Valley.</w:t>
                  </w:r>
                </w:p>
                <w:p w:rsidR="002A531C" w:rsidRPr="00671445" w:rsidRDefault="002A531C" w:rsidP="00F746C1">
                  <w:pPr>
                    <w:pStyle w:val="NormalWeb"/>
                    <w:spacing w:line="285" w:lineRule="atLeast"/>
                    <w:jc w:val="center"/>
                    <w:rPr>
                      <w:rFonts w:ascii="Calibri" w:hAnsi="Calibri" w:cs="Arial"/>
                      <w:color w:val="000000"/>
                    </w:rPr>
                  </w:pPr>
                  <w:r w:rsidRPr="00671445">
                    <w:rPr>
                      <w:rFonts w:ascii="Calibri" w:hAnsi="Calibri" w:cs="Arial"/>
                      <w:color w:val="000000"/>
                    </w:rPr>
                    <w:t xml:space="preserve">D&amp;S TX Icon is </w:t>
                  </w:r>
                  <w:r w:rsidR="00671445">
                    <w:rPr>
                      <w:rFonts w:ascii="Calibri" w:hAnsi="Calibri" w:cs="Arial"/>
                      <w:color w:val="000000"/>
                    </w:rPr>
                    <w:t xml:space="preserve">an </w:t>
                  </w:r>
                  <w:r w:rsidRPr="00F746C1">
                    <w:rPr>
                      <w:rFonts w:ascii="Calibri" w:hAnsi="Calibri" w:cs="Arial"/>
                      <w:b/>
                      <w:color w:val="000000"/>
                    </w:rPr>
                    <w:t xml:space="preserve">experienced </w:t>
                  </w:r>
                  <w:r w:rsidR="00671445" w:rsidRPr="00F746C1">
                    <w:rPr>
                      <w:rFonts w:ascii="Calibri" w:hAnsi="Calibri" w:cs="Arial"/>
                      <w:b/>
                      <w:color w:val="000000"/>
                    </w:rPr>
                    <w:t>TXDOT contractor</w:t>
                  </w:r>
                  <w:r w:rsidR="00671445">
                    <w:rPr>
                      <w:rFonts w:ascii="Calibri" w:hAnsi="Calibri" w:cs="Arial"/>
                      <w:color w:val="000000"/>
                    </w:rPr>
                    <w:t xml:space="preserve"> </w:t>
                  </w:r>
                  <w:r w:rsidR="00F746C1">
                    <w:rPr>
                      <w:rFonts w:ascii="Calibri" w:hAnsi="Calibri" w:cs="Arial"/>
                      <w:color w:val="000000"/>
                    </w:rPr>
                    <w:t>with</w:t>
                  </w:r>
                  <w:r w:rsidRPr="00671445">
                    <w:rPr>
                      <w:rFonts w:ascii="Calibri" w:hAnsi="Calibri" w:cs="Arial"/>
                      <w:color w:val="000000"/>
                    </w:rPr>
                    <w:t xml:space="preserve"> the staff to complete proj</w:t>
                  </w:r>
                  <w:r w:rsidR="00F746C1">
                    <w:rPr>
                      <w:rFonts w:ascii="Calibri" w:hAnsi="Calibri" w:cs="Arial"/>
                      <w:color w:val="000000"/>
                    </w:rPr>
                    <w:t xml:space="preserve">ects on-time and </w:t>
                  </w:r>
                  <w:r w:rsidR="00671445">
                    <w:rPr>
                      <w:rFonts w:ascii="Calibri" w:hAnsi="Calibri" w:cs="Arial"/>
                      <w:color w:val="000000"/>
                    </w:rPr>
                    <w:t xml:space="preserve">within budget </w:t>
                  </w:r>
                  <w:r w:rsidR="00F746C1">
                    <w:rPr>
                      <w:rFonts w:ascii="Calibri" w:hAnsi="Calibri" w:cs="Arial"/>
                      <w:color w:val="000000"/>
                    </w:rPr>
                    <w:br/>
                  </w:r>
                  <w:r w:rsidR="00671445">
                    <w:rPr>
                      <w:rFonts w:ascii="Calibri" w:hAnsi="Calibri" w:cs="Arial"/>
                      <w:color w:val="000000"/>
                    </w:rPr>
                    <w:t xml:space="preserve">to </w:t>
                  </w:r>
                  <w:r w:rsidRPr="00671445">
                    <w:rPr>
                      <w:rFonts w:ascii="Calibri" w:hAnsi="Calibri" w:cs="Arial"/>
                      <w:color w:val="000000"/>
                    </w:rPr>
                    <w:t xml:space="preserve">meet </w:t>
                  </w:r>
                  <w:r w:rsidR="00F746C1">
                    <w:rPr>
                      <w:rFonts w:ascii="Calibri" w:hAnsi="Calibri" w:cs="Arial"/>
                      <w:color w:val="000000"/>
                    </w:rPr>
                    <w:t>state requirements</w:t>
                  </w:r>
                  <w:r w:rsidRPr="00671445">
                    <w:rPr>
                      <w:rFonts w:ascii="Calibri" w:hAnsi="Calibri" w:cs="Arial"/>
                      <w:color w:val="000000"/>
                    </w:rPr>
                    <w:t>.</w:t>
                  </w:r>
                </w:p>
                <w:p w:rsidR="002A531C" w:rsidRPr="00A95164" w:rsidRDefault="002A531C" w:rsidP="008418C7">
                  <w:pPr>
                    <w:pStyle w:val="NormalWeb"/>
                    <w:spacing w:line="285" w:lineRule="atLeast"/>
                    <w:jc w:val="center"/>
                    <w:rPr>
                      <w:rFonts w:ascii="Calibri" w:hAnsi="Calibri" w:cs="Arial"/>
                      <w:color w:val="000000"/>
                    </w:rPr>
                  </w:pPr>
                  <w:r w:rsidRPr="00A95164">
                    <w:rPr>
                      <w:rFonts w:ascii="Calibri" w:hAnsi="Calibri" w:cs="Arial"/>
                      <w:b/>
                      <w:color w:val="E36C0A"/>
                    </w:rPr>
                    <w:t>Contact Us</w:t>
                  </w:r>
                  <w:r w:rsidRPr="00A95164">
                    <w:rPr>
                      <w:rFonts w:ascii="Calibri" w:hAnsi="Calibri" w:cs="Arial"/>
                      <w:b/>
                      <w:color w:val="000000"/>
                    </w:rPr>
                    <w:br/>
                    <w:t>Channing Santiago</w:t>
                  </w:r>
                  <w:r w:rsidRPr="00A95164">
                    <w:rPr>
                      <w:rFonts w:ascii="Calibri" w:hAnsi="Calibri" w:cs="Arial"/>
                      <w:color w:val="000000"/>
                    </w:rPr>
                    <w:t>, President</w:t>
                  </w:r>
                  <w:r w:rsidRPr="00A95164">
                    <w:rPr>
                      <w:rFonts w:ascii="Calibri" w:hAnsi="Calibri" w:cs="Arial"/>
                      <w:color w:val="000000"/>
                    </w:rPr>
                    <w:br/>
                    <w:t>D&amp;S Texas Icon Construction, LLC</w:t>
                  </w:r>
                  <w:r w:rsidRPr="00A95164">
                    <w:rPr>
                      <w:rFonts w:ascii="Calibri" w:hAnsi="Calibri" w:cs="Arial"/>
                      <w:color w:val="000000"/>
                    </w:rPr>
                    <w:br/>
                    <w:t>PO Box 2720  Edinburg, TX 78540</w:t>
                  </w:r>
                  <w:r w:rsidRPr="00A95164">
                    <w:rPr>
                      <w:rFonts w:ascii="Calibri" w:hAnsi="Calibri" w:cs="Arial"/>
                      <w:color w:val="000000"/>
                    </w:rPr>
                    <w:br/>
                    <w:t>Phone: (956) 460.1290</w:t>
                  </w:r>
                  <w:r w:rsidRPr="00A95164">
                    <w:rPr>
                      <w:rFonts w:ascii="Calibri" w:hAnsi="Calibri" w:cs="Arial"/>
                      <w:color w:val="000000"/>
                    </w:rPr>
                    <w:br/>
                    <w:t>Fax: (956) 223.4146</w:t>
                  </w:r>
                </w:p>
                <w:p w:rsidR="00EB5F94" w:rsidRPr="00A95164" w:rsidRDefault="002A531C" w:rsidP="008418C7">
                  <w:pPr>
                    <w:pStyle w:val="NormalWeb"/>
                    <w:spacing w:line="285" w:lineRule="atLeast"/>
                    <w:jc w:val="center"/>
                    <w:rPr>
                      <w:rFonts w:ascii="Calibri" w:hAnsi="Calibri" w:cs="Arial"/>
                      <w:color w:val="000000"/>
                    </w:rPr>
                  </w:pPr>
                  <w:r w:rsidRPr="00A95164">
                    <w:rPr>
                      <w:rFonts w:ascii="Calibri" w:hAnsi="Calibri" w:cs="Arial"/>
                      <w:b/>
                      <w:color w:val="000000"/>
                    </w:rPr>
                    <w:t>Mark De Leon</w:t>
                  </w:r>
                  <w:r w:rsidRPr="00A95164">
                    <w:rPr>
                      <w:rFonts w:ascii="Calibri" w:hAnsi="Calibri" w:cs="Arial"/>
                      <w:color w:val="000000"/>
                    </w:rPr>
                    <w:t>, Vice President</w:t>
                  </w:r>
                  <w:r w:rsidRPr="00A95164">
                    <w:rPr>
                      <w:rFonts w:ascii="Calibri" w:hAnsi="Calibri" w:cs="Arial"/>
                      <w:color w:val="000000"/>
                    </w:rPr>
                    <w:br/>
                    <w:t xml:space="preserve">1521 Sir </w:t>
                  </w:r>
                  <w:proofErr w:type="spellStart"/>
                  <w:r w:rsidRPr="00A95164">
                    <w:rPr>
                      <w:rFonts w:ascii="Calibri" w:hAnsi="Calibri" w:cs="Arial"/>
                      <w:color w:val="000000"/>
                    </w:rPr>
                    <w:t>Thopas</w:t>
                  </w:r>
                  <w:proofErr w:type="spellEnd"/>
                  <w:r w:rsidRPr="00A95164">
                    <w:rPr>
                      <w:rFonts w:ascii="Calibri" w:hAnsi="Calibri" w:cs="Arial"/>
                      <w:color w:val="000000"/>
                    </w:rPr>
                    <w:t xml:space="preserve"> </w:t>
                  </w:r>
                  <w:proofErr w:type="gramStart"/>
                  <w:r w:rsidRPr="00A95164">
                    <w:rPr>
                      <w:rFonts w:ascii="Calibri" w:hAnsi="Calibri" w:cs="Arial"/>
                      <w:color w:val="000000"/>
                    </w:rPr>
                    <w:t>Trail  Austin</w:t>
                  </w:r>
                  <w:proofErr w:type="gramEnd"/>
                  <w:r w:rsidRPr="00A95164">
                    <w:rPr>
                      <w:rFonts w:ascii="Calibri" w:hAnsi="Calibri" w:cs="Arial"/>
                      <w:color w:val="000000"/>
                    </w:rPr>
                    <w:t>, TX 7874</w:t>
                  </w:r>
                  <w:r w:rsidR="00844BE1">
                    <w:rPr>
                      <w:rFonts w:ascii="Calibri" w:hAnsi="Calibri" w:cs="Arial"/>
                      <w:color w:val="000000"/>
                    </w:rPr>
                    <w:t>8</w:t>
                  </w:r>
                  <w:r w:rsidRPr="00A95164">
                    <w:rPr>
                      <w:rFonts w:ascii="Calibri" w:hAnsi="Calibri" w:cs="Arial"/>
                      <w:color w:val="000000"/>
                    </w:rPr>
                    <w:br/>
                    <w:t>(512) 584.6215</w:t>
                  </w:r>
                  <w:r w:rsidRPr="00A95164">
                    <w:rPr>
                      <w:rFonts w:ascii="Calibri" w:hAnsi="Calibri" w:cs="Arial"/>
                      <w:color w:val="000000"/>
                    </w:rPr>
                    <w:br/>
                  </w:r>
                  <w:r w:rsidR="00EB5F94" w:rsidRPr="00A9516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br/>
                  </w:r>
                </w:p>
                <w:p w:rsidR="004F2A24" w:rsidRPr="00FE2532" w:rsidRDefault="004F2A24" w:rsidP="004F2A24">
                  <w:pPr>
                    <w:pStyle w:val="NormalWeb"/>
                    <w:spacing w:line="285" w:lineRule="atLeast"/>
                    <w:jc w:val="center"/>
                    <w:rPr>
                      <w:rFonts w:ascii="Calibri" w:hAnsi="Calibri"/>
                      <w:color w:val="333333"/>
                      <w:sz w:val="22"/>
                      <w:szCs w:val="22"/>
                    </w:rPr>
                  </w:pPr>
                </w:p>
                <w:p w:rsidR="00E01A00" w:rsidRPr="00875EFB" w:rsidRDefault="006D3CAC" w:rsidP="005B076A">
                  <w:pPr>
                    <w:jc w:val="center"/>
                    <w:rPr>
                      <w:rFonts w:ascii="Calibri" w:hAnsi="Calibri"/>
                      <w:b/>
                      <w:sz w:val="32"/>
                      <w:szCs w:val="32"/>
                    </w:rPr>
                  </w:pPr>
                  <w:r>
                    <w:rPr>
                      <w:rFonts w:ascii="Calibri" w:hAnsi="Calibri"/>
                      <w:b/>
                      <w:color w:val="E36C0A"/>
                      <w:sz w:val="40"/>
                      <w:szCs w:val="40"/>
                    </w:rPr>
                    <w:br/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9968" type="#_x0000_t202" style="position:absolute;margin-left:277.1pt;margin-top:300.25pt;width:84.4pt;height:215pt;z-index:17" filled="f" strokecolor="white" strokeweight="0">
            <v:textbox style="layout-flow:vertical;mso-layout-flow-alt:bottom-to-top">
              <w:txbxContent>
                <w:p w:rsidR="00125884" w:rsidRPr="0074321F" w:rsidRDefault="00125884" w:rsidP="00125884">
                  <w:pPr>
                    <w:rPr>
                      <w:rFonts w:ascii="Calibri" w:hAnsi="Calibri"/>
                      <w:color w:val="000000"/>
                      <w:sz w:val="28"/>
                      <w:szCs w:val="28"/>
                    </w:rPr>
                  </w:pPr>
                </w:p>
                <w:p w:rsidR="00AE1200" w:rsidRPr="0074321F" w:rsidRDefault="00671445">
                  <w:pPr>
                    <w:rPr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  <w:sz w:val="28"/>
                      <w:szCs w:val="28"/>
                    </w:rPr>
                    <w:t>D&amp;S Texas Icon Construction</w:t>
                  </w:r>
                  <w:r w:rsidR="00844BE1">
                    <w:rPr>
                      <w:rFonts w:ascii="Calibri" w:hAnsi="Calibri"/>
                      <w:color w:val="000000"/>
                      <w:sz w:val="28"/>
                      <w:szCs w:val="28"/>
                    </w:rPr>
                    <w:t>, LLC</w:t>
                  </w:r>
                  <w:r>
                    <w:rPr>
                      <w:rFonts w:ascii="Calibri" w:hAnsi="Calibri"/>
                      <w:color w:val="000000"/>
                      <w:sz w:val="28"/>
                      <w:szCs w:val="28"/>
                    </w:rPr>
                    <w:br/>
                  </w:r>
                  <w:r w:rsidR="002A531C" w:rsidRPr="002A531C">
                    <w:rPr>
                      <w:rFonts w:ascii="Calibri" w:hAnsi="Calibri"/>
                      <w:color w:val="000000"/>
                      <w:sz w:val="28"/>
                      <w:szCs w:val="28"/>
                    </w:rPr>
                    <w:t xml:space="preserve">PO Box 2720 </w:t>
                  </w:r>
                  <w:r w:rsidR="002A531C">
                    <w:rPr>
                      <w:rFonts w:ascii="Calibri" w:hAnsi="Calibri"/>
                      <w:color w:val="000000"/>
                      <w:sz w:val="28"/>
                      <w:szCs w:val="28"/>
                    </w:rPr>
                    <w:br/>
                  </w:r>
                  <w:r w:rsidR="002A531C" w:rsidRPr="002A531C">
                    <w:rPr>
                      <w:rFonts w:ascii="Calibri" w:hAnsi="Calibri"/>
                      <w:color w:val="000000"/>
                      <w:sz w:val="28"/>
                      <w:szCs w:val="28"/>
                    </w:rPr>
                    <w:t>Edinburg, TX 78540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9984" type="#_x0000_t75" style="position:absolute;margin-left:228pt;margin-top:448.5pt;width:65.25pt;height:74.25pt;z-index:18;mso-position-horizontal-relative:text;mso-position-vertical-relative:text">
            <v:imagedata r:id="rId8" o:title="logo-no-trans"/>
          </v:shape>
        </w:pict>
      </w:r>
      <w:r w:rsidR="00804971">
        <w:br w:type="page"/>
      </w:r>
      <w:r>
        <w:rPr>
          <w:noProof/>
        </w:rPr>
        <w:lastRenderedPageBreak/>
        <w:pict>
          <v:shape id="_x0000_s9946" type="#_x0000_t202" style="position:absolute;margin-left:304.6pt;margin-top:21.15pt;width:451.15pt;height:406.2pt;z-index:16;mso-position-horizontal-relative:page;mso-position-vertical-relative:page" filled="f" stroked="f">
            <v:textbox style="mso-next-textbox:#_x0000_s9946" inset="0,0,0,0">
              <w:txbxContent>
                <w:p w:rsidR="00717F75" w:rsidRPr="00717F75" w:rsidRDefault="00717F75" w:rsidP="00717F75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color w:val="E36C0A"/>
                      <w:sz w:val="40"/>
                      <w:szCs w:val="40"/>
                    </w:rPr>
                  </w:pPr>
                  <w:r w:rsidRPr="00717F75">
                    <w:rPr>
                      <w:rFonts w:ascii="Arial" w:hAnsi="Arial" w:cs="Arial"/>
                      <w:b/>
                      <w:color w:val="E36C0A"/>
                      <w:sz w:val="40"/>
                      <w:szCs w:val="40"/>
                    </w:rPr>
                    <w:t xml:space="preserve">Recent Municipal and TXDOT Projects </w:t>
                  </w:r>
                </w:p>
                <w:p w:rsidR="00A61EDD" w:rsidRPr="00717F75" w:rsidRDefault="00A61EDD" w:rsidP="00F750E3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</w:rPr>
                  </w:pPr>
                  <w:r w:rsidRPr="00717F75">
                    <w:rPr>
                      <w:rFonts w:ascii="Arial" w:hAnsi="Arial" w:cs="Arial"/>
                      <w:b/>
                    </w:rPr>
                    <w:t xml:space="preserve">D&amp;S Texas Icon Construction (D&amp;S TX ICON) </w:t>
                  </w:r>
                  <w:r w:rsidRPr="00717F75">
                    <w:rPr>
                      <w:rFonts w:ascii="Arial" w:hAnsi="Arial" w:cs="Arial"/>
                    </w:rPr>
                    <w:t xml:space="preserve">provides a variety of </w:t>
                  </w:r>
                  <w:r w:rsidR="002F392B" w:rsidRPr="00717F75">
                    <w:rPr>
                      <w:rFonts w:ascii="Arial" w:hAnsi="Arial" w:cs="Arial"/>
                    </w:rPr>
                    <w:br/>
                  </w:r>
                  <w:r w:rsidR="00703FE6" w:rsidRPr="00717F75">
                    <w:rPr>
                      <w:rFonts w:ascii="Arial" w:hAnsi="Arial" w:cs="Arial"/>
                    </w:rPr>
                    <w:t xml:space="preserve">professional </w:t>
                  </w:r>
                  <w:r w:rsidRPr="00717F75">
                    <w:rPr>
                      <w:rFonts w:ascii="Arial" w:hAnsi="Arial" w:cs="Arial"/>
                    </w:rPr>
                    <w:t>services for highway construc</w:t>
                  </w:r>
                  <w:r w:rsidR="00703FE6" w:rsidRPr="00717F75">
                    <w:rPr>
                      <w:rFonts w:ascii="Arial" w:hAnsi="Arial" w:cs="Arial"/>
                    </w:rPr>
                    <w:t xml:space="preserve">tion projects. </w:t>
                  </w:r>
                </w:p>
                <w:p w:rsidR="005D04B5" w:rsidRPr="00717F75" w:rsidRDefault="00A61EDD" w:rsidP="00A61EDD">
                  <w:pPr>
                    <w:spacing w:before="120" w:after="120"/>
                    <w:jc w:val="center"/>
                    <w:rPr>
                      <w:rFonts w:ascii="Arial" w:hAnsi="Arial" w:cs="Arial"/>
                    </w:rPr>
                  </w:pPr>
                  <w:r w:rsidRPr="00717F75">
                    <w:rPr>
                      <w:rFonts w:ascii="Arial" w:hAnsi="Arial" w:cs="Arial"/>
                      <w:b/>
                    </w:rPr>
                    <w:t xml:space="preserve">City of Laredo: </w:t>
                  </w:r>
                  <w:r w:rsidRPr="00717F75">
                    <w:rPr>
                      <w:rFonts w:ascii="Arial" w:hAnsi="Arial" w:cs="Arial"/>
                    </w:rPr>
                    <w:t>Interlocking Concrete Pavers</w:t>
                  </w:r>
                  <w:r w:rsidRPr="00717F75">
                    <w:rPr>
                      <w:rFonts w:ascii="Arial" w:hAnsi="Arial" w:cs="Arial"/>
                      <w:b/>
                    </w:rPr>
                    <w:t xml:space="preserve"> </w:t>
                  </w:r>
                  <w:r w:rsidRPr="00717F75">
                    <w:rPr>
                      <w:rFonts w:ascii="Arial" w:hAnsi="Arial" w:cs="Arial"/>
                      <w:b/>
                    </w:rPr>
                    <w:br/>
                    <w:t xml:space="preserve">TxDOT Williamson County FM 487: </w:t>
                  </w:r>
                  <w:r w:rsidRPr="00717F75">
                    <w:rPr>
                      <w:rFonts w:ascii="Arial" w:hAnsi="Arial" w:cs="Arial"/>
                    </w:rPr>
                    <w:t xml:space="preserve">Erosion Control </w:t>
                  </w:r>
                  <w:r w:rsidRPr="00A95164">
                    <w:rPr>
                      <w:rFonts w:ascii="Arial" w:hAnsi="Arial" w:cs="Arial"/>
                      <w:color w:val="E36C0A"/>
                    </w:rPr>
                    <w:t>|</w:t>
                  </w:r>
                  <w:r w:rsidRPr="00717F75">
                    <w:rPr>
                      <w:rFonts w:ascii="Arial" w:hAnsi="Arial" w:cs="Arial"/>
                    </w:rPr>
                    <w:t xml:space="preserve"> Silt Fence Installation</w:t>
                  </w:r>
                  <w:r w:rsidRPr="00717F75">
                    <w:rPr>
                      <w:rFonts w:ascii="Arial" w:hAnsi="Arial" w:cs="Arial"/>
                      <w:b/>
                    </w:rPr>
                    <w:br/>
                    <w:t xml:space="preserve">TxDOT Blanco County US 281: </w:t>
                  </w:r>
                  <w:r w:rsidRPr="00717F75">
                    <w:rPr>
                      <w:rFonts w:ascii="Arial" w:hAnsi="Arial" w:cs="Arial"/>
                    </w:rPr>
                    <w:t xml:space="preserve">Broadcast Seeding </w:t>
                  </w:r>
                  <w:r w:rsidRPr="00A95164">
                    <w:rPr>
                      <w:rFonts w:ascii="Arial" w:hAnsi="Arial" w:cs="Arial"/>
                      <w:color w:val="E36C0A"/>
                    </w:rPr>
                    <w:t>|</w:t>
                  </w:r>
                  <w:r w:rsidRPr="00717F75">
                    <w:rPr>
                      <w:rFonts w:ascii="Arial" w:hAnsi="Arial" w:cs="Arial"/>
                    </w:rPr>
                    <w:t xml:space="preserve"> Erosion Control</w:t>
                  </w:r>
                  <w:r w:rsidRPr="00717F75">
                    <w:rPr>
                      <w:rFonts w:ascii="Arial" w:hAnsi="Arial" w:cs="Arial"/>
                      <w:b/>
                    </w:rPr>
                    <w:br/>
                    <w:t xml:space="preserve">TxDOT Webb County SL 20: </w:t>
                  </w:r>
                  <w:r w:rsidRPr="00717F75">
                    <w:rPr>
                      <w:rFonts w:ascii="Arial" w:hAnsi="Arial" w:cs="Arial"/>
                    </w:rPr>
                    <w:t>Spray-On Erosion Control Blankets</w:t>
                  </w:r>
                  <w:r w:rsidRPr="00717F75">
                    <w:rPr>
                      <w:rFonts w:ascii="Arial" w:hAnsi="Arial" w:cs="Arial"/>
                    </w:rPr>
                    <w:br/>
                  </w:r>
                  <w:r w:rsidRPr="00717F75">
                    <w:rPr>
                      <w:rFonts w:ascii="Arial" w:hAnsi="Arial" w:cs="Arial"/>
                      <w:b/>
                    </w:rPr>
                    <w:t xml:space="preserve">TxDOT Nueces County SH 44: </w:t>
                  </w:r>
                  <w:r w:rsidRPr="00717F75">
                    <w:rPr>
                      <w:rFonts w:ascii="Arial" w:hAnsi="Arial" w:cs="Arial"/>
                    </w:rPr>
                    <w:t xml:space="preserve">Broadcast Seeding </w:t>
                  </w:r>
                  <w:r w:rsidRPr="00A95164">
                    <w:rPr>
                      <w:rFonts w:ascii="Arial" w:hAnsi="Arial" w:cs="Arial"/>
                      <w:color w:val="E36C0A"/>
                    </w:rPr>
                    <w:t>|</w:t>
                  </w:r>
                  <w:r w:rsidRPr="00717F75">
                    <w:rPr>
                      <w:rFonts w:ascii="Arial" w:hAnsi="Arial" w:cs="Arial"/>
                    </w:rPr>
                    <w:t xml:space="preserve"> Erosion Control</w:t>
                  </w:r>
                  <w:r w:rsidRPr="00717F75">
                    <w:rPr>
                      <w:rFonts w:ascii="Arial" w:hAnsi="Arial" w:cs="Arial"/>
                      <w:b/>
                    </w:rPr>
                    <w:br/>
                    <w:t xml:space="preserve">TxDOT Brooks County US 281: </w:t>
                  </w:r>
                  <w:r w:rsidRPr="00717F75">
                    <w:rPr>
                      <w:rFonts w:ascii="Arial" w:hAnsi="Arial" w:cs="Arial"/>
                    </w:rPr>
                    <w:t xml:space="preserve">Drill Seeding </w:t>
                  </w:r>
                  <w:r w:rsidRPr="00A95164">
                    <w:rPr>
                      <w:rFonts w:ascii="Arial" w:hAnsi="Arial" w:cs="Arial"/>
                      <w:color w:val="E36C0A"/>
                    </w:rPr>
                    <w:t>|</w:t>
                  </w:r>
                  <w:r w:rsidRPr="00717F75">
                    <w:rPr>
                      <w:rFonts w:ascii="Arial" w:hAnsi="Arial" w:cs="Arial"/>
                    </w:rPr>
                    <w:t xml:space="preserve"> Erosion Control Blankets</w:t>
                  </w:r>
                </w:p>
                <w:p w:rsidR="00717F75" w:rsidRDefault="00717F75" w:rsidP="00A61EDD">
                  <w:pPr>
                    <w:spacing w:before="120" w:after="120"/>
                    <w:jc w:val="center"/>
                    <w:rPr>
                      <w:rFonts w:ascii="Calibri" w:hAnsi="Calibri" w:cs="Arial"/>
                    </w:rPr>
                  </w:pPr>
                </w:p>
                <w:p w:rsidR="00717F75" w:rsidRDefault="00717F75" w:rsidP="00A61EDD">
                  <w:pPr>
                    <w:spacing w:before="120" w:after="120"/>
                    <w:jc w:val="center"/>
                    <w:rPr>
                      <w:rFonts w:ascii="Calibri" w:hAnsi="Calibri" w:cs="Arial"/>
                    </w:rPr>
                  </w:pPr>
                </w:p>
                <w:p w:rsidR="00717F75" w:rsidRDefault="00717F75" w:rsidP="00A61EDD">
                  <w:pPr>
                    <w:spacing w:before="120" w:after="120"/>
                    <w:jc w:val="center"/>
                    <w:rPr>
                      <w:rFonts w:ascii="Calibri" w:hAnsi="Calibri" w:cs="Arial"/>
                    </w:rPr>
                  </w:pPr>
                </w:p>
                <w:p w:rsidR="00717F75" w:rsidRDefault="00717F75" w:rsidP="00A61EDD">
                  <w:pPr>
                    <w:spacing w:before="120" w:after="120"/>
                    <w:jc w:val="center"/>
                    <w:rPr>
                      <w:rFonts w:ascii="Calibri" w:hAnsi="Calibri" w:cs="Arial"/>
                    </w:rPr>
                  </w:pPr>
                </w:p>
                <w:p w:rsidR="00717F75" w:rsidRDefault="00717F75" w:rsidP="00A61EDD">
                  <w:pPr>
                    <w:spacing w:before="120" w:after="120"/>
                    <w:jc w:val="center"/>
                    <w:rPr>
                      <w:rFonts w:ascii="Calibri" w:hAnsi="Calibri" w:cs="Arial"/>
                    </w:rPr>
                  </w:pPr>
                </w:p>
                <w:p w:rsidR="00717F75" w:rsidRDefault="00717F75" w:rsidP="00A61EDD">
                  <w:pPr>
                    <w:spacing w:before="120" w:after="120"/>
                    <w:jc w:val="center"/>
                    <w:rPr>
                      <w:rFonts w:ascii="Calibri" w:hAnsi="Calibri" w:cs="Arial"/>
                    </w:rPr>
                  </w:pPr>
                </w:p>
                <w:p w:rsidR="00717F75" w:rsidRDefault="00717F75" w:rsidP="00A61EDD">
                  <w:pPr>
                    <w:spacing w:before="120" w:after="120"/>
                    <w:jc w:val="center"/>
                    <w:rPr>
                      <w:rFonts w:ascii="Calibri" w:hAnsi="Calibri" w:cs="Arial"/>
                    </w:rPr>
                  </w:pPr>
                </w:p>
                <w:p w:rsidR="00717F75" w:rsidRDefault="00717F75" w:rsidP="00A61EDD">
                  <w:pPr>
                    <w:spacing w:before="120" w:after="120"/>
                    <w:jc w:val="center"/>
                    <w:rPr>
                      <w:rFonts w:ascii="Calibri" w:hAnsi="Calibri" w:cs="Arial"/>
                    </w:rPr>
                  </w:pPr>
                </w:p>
                <w:p w:rsidR="00717F75" w:rsidRPr="00717F75" w:rsidRDefault="00717F75" w:rsidP="00717F75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E36C0A"/>
                      <w:sz w:val="28"/>
                      <w:szCs w:val="28"/>
                    </w:rPr>
                    <w:br/>
                  </w:r>
                  <w:r w:rsidRPr="00717F75">
                    <w:rPr>
                      <w:rFonts w:ascii="Arial" w:hAnsi="Arial" w:cs="Arial"/>
                      <w:b/>
                      <w:color w:val="E36C0A"/>
                      <w:sz w:val="28"/>
                      <w:szCs w:val="28"/>
                    </w:rPr>
                    <w:t>New Project? Call</w:t>
                  </w:r>
                  <w:r>
                    <w:rPr>
                      <w:rFonts w:ascii="Arial" w:hAnsi="Arial" w:cs="Arial"/>
                      <w:b/>
                      <w:color w:val="E36C0A"/>
                      <w:sz w:val="28"/>
                      <w:szCs w:val="28"/>
                    </w:rPr>
                    <w:t xml:space="preserve"> Today</w:t>
                  </w:r>
                  <w:r w:rsidRPr="00717F75">
                    <w:rPr>
                      <w:rFonts w:ascii="Arial" w:hAnsi="Arial" w:cs="Arial"/>
                      <w:b/>
                      <w:color w:val="E36C0A"/>
                      <w:sz w:val="28"/>
                      <w:szCs w:val="28"/>
                    </w:rPr>
                    <w:t xml:space="preserve">: </w:t>
                  </w:r>
                  <w:r w:rsidRPr="00717F75">
                    <w:rPr>
                      <w:rFonts w:ascii="Arial" w:hAnsi="Arial" w:cs="Arial"/>
                      <w:b/>
                      <w:sz w:val="28"/>
                      <w:szCs w:val="28"/>
                    </w:rPr>
                    <w:t>(956) 460.1290</w:t>
                  </w:r>
                  <w:r w:rsidRPr="00717F75">
                    <w:rPr>
                      <w:rFonts w:ascii="Arial" w:hAnsi="Arial" w:cs="Arial"/>
                      <w:b/>
                      <w:sz w:val="28"/>
                      <w:szCs w:val="28"/>
                    </w:rPr>
                    <w:br/>
                  </w:r>
                  <w:r w:rsidR="00A95164">
                    <w:rPr>
                      <w:rFonts w:ascii="Arial" w:hAnsi="Arial" w:cs="Arial"/>
                      <w:b/>
                      <w:color w:val="E36C0A"/>
                      <w:sz w:val="28"/>
                      <w:szCs w:val="28"/>
                    </w:rPr>
                    <w:br/>
                    <w:t xml:space="preserve">For more information: </w:t>
                  </w:r>
                  <w:r w:rsidRPr="00717F75">
                    <w:rPr>
                      <w:rFonts w:ascii="Arial" w:hAnsi="Arial" w:cs="Arial"/>
                      <w:b/>
                      <w:sz w:val="28"/>
                      <w:szCs w:val="28"/>
                    </w:rPr>
                    <w:t>www.DSTXIcon.com</w:t>
                  </w:r>
                  <w:r w:rsidRPr="00717F75">
                    <w:rPr>
                      <w:rFonts w:ascii="Arial" w:hAnsi="Arial" w:cs="Arial"/>
                      <w:b/>
                      <w:sz w:val="28"/>
                      <w:szCs w:val="28"/>
                    </w:rPr>
                    <w:br/>
                    <w:t xml:space="preserve"> </w:t>
                  </w:r>
                  <w:r w:rsidRPr="00717F75">
                    <w:rPr>
                      <w:rFonts w:ascii="Arial" w:hAnsi="Arial" w:cs="Arial"/>
                      <w:b/>
                      <w:sz w:val="28"/>
                      <w:szCs w:val="28"/>
                    </w:rPr>
                    <w:br/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069" type="#_x0000_t75" style="position:absolute;margin-left:307.05pt;margin-top:156.75pt;width:361.1pt;height:146.8pt;z-index:21;mso-position-horizontal-relative:text;mso-position-vertical-relative:text" stroked="t" strokecolor="#e36c0a" strokeweight="3pt">
            <v:imagedata r:id="rId9" o:title="slider-Laredo3"/>
          </v:shape>
        </w:pict>
      </w:r>
      <w:r>
        <w:rPr>
          <w:noProof/>
        </w:rPr>
        <w:pict>
          <v:rect id="_x0000_s10071" style="position:absolute;margin-left:292.15pt;margin-top:17.8pt;width:484.9pt;height:583.45pt;z-index:23;mso-position-horizontal-relative:page;mso-position-vertical-relative:page" filled="f" strokecolor="gray">
            <w10:wrap anchorx="page" anchory="page"/>
          </v:rect>
        </w:pict>
      </w:r>
      <w:r>
        <w:rPr>
          <w:noProof/>
        </w:rPr>
        <w:pict>
          <v:rect id="_x0000_s10067" style="position:absolute;margin-left:20.35pt;margin-top:17.8pt;width:232.9pt;height:583.45pt;z-index:20;mso-position-horizontal-relative:page;mso-position-vertical-relative:page" filled="f" strokecolor="gray">
            <w10:wrap anchorx="page" anchory="page"/>
          </v:rect>
        </w:pict>
      </w:r>
      <w:r>
        <w:rPr>
          <w:noProof/>
        </w:rPr>
        <w:pict>
          <v:shape id="_x0000_s9910" type="#_x0000_t202" style="position:absolute;margin-left:32.05pt;margin-top:24pt;width:222.5pt;height:427.75pt;z-index:15;mso-position-horizontal-relative:page;mso-position-vertical-relative:page" filled="f" stroked="f">
            <v:textbox style="mso-next-textbox:#_x0000_s9910" inset="0,,0">
              <w:txbxContent>
                <w:p w:rsidR="00676C72" w:rsidRPr="00717F75" w:rsidRDefault="00703FE6" w:rsidP="00F750E3">
                  <w:pPr>
                    <w:rPr>
                      <w:rFonts w:ascii="Arial" w:hAnsi="Arial" w:cs="Arial"/>
                      <w:kern w:val="56"/>
                    </w:rPr>
                  </w:pPr>
                  <w:r w:rsidRPr="00A95164">
                    <w:rPr>
                      <w:rFonts w:ascii="Arial" w:hAnsi="Arial" w:cs="Arial"/>
                      <w:b/>
                      <w:color w:val="E36C0A"/>
                      <w:kern w:val="56"/>
                      <w:sz w:val="40"/>
                      <w:szCs w:val="40"/>
                    </w:rPr>
                    <w:t xml:space="preserve">Professional </w:t>
                  </w:r>
                  <w:r w:rsidR="00676C72" w:rsidRPr="00A95164">
                    <w:rPr>
                      <w:rFonts w:ascii="Arial" w:hAnsi="Arial" w:cs="Arial"/>
                      <w:b/>
                      <w:color w:val="E36C0A"/>
                      <w:kern w:val="56"/>
                      <w:sz w:val="40"/>
                      <w:szCs w:val="40"/>
                    </w:rPr>
                    <w:t>Services</w:t>
                  </w:r>
                  <w:r w:rsidR="00491FB2" w:rsidRPr="002F392B">
                    <w:rPr>
                      <w:rFonts w:ascii="Calibri" w:hAnsi="Calibri" w:cs="Arial"/>
                      <w:b/>
                      <w:kern w:val="56"/>
                    </w:rPr>
                    <w:br/>
                  </w:r>
                  <w:r w:rsidR="00676C72" w:rsidRPr="00703FE6">
                    <w:rPr>
                      <w:rFonts w:ascii="Calibri" w:hAnsi="Calibri" w:cs="Arial"/>
                      <w:b/>
                      <w:kern w:val="56"/>
                    </w:rPr>
                    <w:br/>
                  </w:r>
                  <w:r w:rsidR="006A086D" w:rsidRPr="00A95164">
                    <w:rPr>
                      <w:rFonts w:ascii="Arial" w:hAnsi="Arial" w:cs="Arial"/>
                      <w:b/>
                      <w:color w:val="E36C0A"/>
                      <w:kern w:val="56"/>
                    </w:rPr>
                    <w:t xml:space="preserve">Erosion Control | Seeding / </w:t>
                  </w:r>
                  <w:r w:rsidR="00676C72" w:rsidRPr="00A95164">
                    <w:rPr>
                      <w:rFonts w:ascii="Arial" w:hAnsi="Arial" w:cs="Arial"/>
                      <w:b/>
                      <w:color w:val="E36C0A"/>
                      <w:kern w:val="56"/>
                    </w:rPr>
                    <w:t>Sodding</w:t>
                  </w:r>
                </w:p>
                <w:p w:rsidR="00676C72" w:rsidRPr="00717F75" w:rsidRDefault="00676C72" w:rsidP="00676C72">
                  <w:pPr>
                    <w:rPr>
                      <w:rFonts w:ascii="Arial" w:hAnsi="Arial" w:cs="Arial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kern w:val="56"/>
                    </w:rPr>
                    <w:t>• Erosion Control Blankets</w:t>
                  </w:r>
                </w:p>
                <w:p w:rsidR="00676C72" w:rsidRPr="00717F75" w:rsidRDefault="00676C72" w:rsidP="00676C72">
                  <w:pPr>
                    <w:rPr>
                      <w:rFonts w:ascii="Arial" w:hAnsi="Arial" w:cs="Arial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kern w:val="56"/>
                    </w:rPr>
                    <w:t>• Silt Fence</w:t>
                  </w:r>
                  <w:r w:rsidRPr="00717F75">
                    <w:rPr>
                      <w:rFonts w:ascii="Arial" w:hAnsi="Arial" w:cs="Arial"/>
                      <w:kern w:val="56"/>
                    </w:rPr>
                    <w:br/>
                    <w:t>• Biodegradable Logs</w:t>
                  </w:r>
                </w:p>
                <w:p w:rsidR="00676C72" w:rsidRPr="00717F75" w:rsidRDefault="00676C72" w:rsidP="00676C72">
                  <w:pPr>
                    <w:rPr>
                      <w:rFonts w:ascii="Arial" w:hAnsi="Arial" w:cs="Arial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kern w:val="56"/>
                    </w:rPr>
                    <w:t>• Rock Filter Dams</w:t>
                  </w:r>
                  <w:r w:rsidR="00844BE1">
                    <w:rPr>
                      <w:rFonts w:ascii="Arial" w:hAnsi="Arial" w:cs="Arial"/>
                      <w:kern w:val="56"/>
                    </w:rPr>
                    <w:br/>
                  </w:r>
                  <w:r w:rsidR="00844BE1" w:rsidRPr="00717F75">
                    <w:rPr>
                      <w:rFonts w:ascii="Arial" w:hAnsi="Arial" w:cs="Arial"/>
                      <w:kern w:val="56"/>
                    </w:rPr>
                    <w:t>• Construction Exits</w:t>
                  </w:r>
                </w:p>
                <w:p w:rsidR="00676C72" w:rsidRPr="00717F75" w:rsidRDefault="00676C72" w:rsidP="00676C72">
                  <w:pPr>
                    <w:rPr>
                      <w:rFonts w:ascii="Arial" w:hAnsi="Arial" w:cs="Arial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kern w:val="56"/>
                    </w:rPr>
                    <w:t>• Rock Gabions</w:t>
                  </w:r>
                </w:p>
                <w:p w:rsidR="00676C72" w:rsidRPr="00717F75" w:rsidRDefault="00676C72" w:rsidP="00676C72">
                  <w:pPr>
                    <w:rPr>
                      <w:rFonts w:ascii="Arial" w:hAnsi="Arial" w:cs="Arial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kern w:val="56"/>
                    </w:rPr>
                    <w:t xml:space="preserve">• Seeding | Sodding Native Grasses via: </w:t>
                  </w:r>
                  <w:r w:rsidRPr="00717F75">
                    <w:rPr>
                      <w:rFonts w:ascii="Arial" w:hAnsi="Arial" w:cs="Arial"/>
                      <w:kern w:val="56"/>
                    </w:rPr>
                    <w:br/>
                    <w:t xml:space="preserve">   Broadcast, Drill, </w:t>
                  </w:r>
                  <w:proofErr w:type="gramStart"/>
                  <w:r w:rsidRPr="00717F75">
                    <w:rPr>
                      <w:rFonts w:ascii="Arial" w:hAnsi="Arial" w:cs="Arial"/>
                      <w:kern w:val="56"/>
                    </w:rPr>
                    <w:t>Hydromulch</w:t>
                  </w:r>
                  <w:proofErr w:type="gramEnd"/>
                </w:p>
                <w:p w:rsidR="00676C72" w:rsidRPr="00717F75" w:rsidRDefault="00676C72" w:rsidP="00F750E3">
                  <w:pPr>
                    <w:jc w:val="center"/>
                    <w:rPr>
                      <w:rFonts w:ascii="Arial" w:hAnsi="Arial" w:cs="Arial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b/>
                      <w:kern w:val="56"/>
                    </w:rPr>
                    <w:br/>
                  </w:r>
                  <w:r w:rsidRPr="00A95164">
                    <w:rPr>
                      <w:rFonts w:ascii="Arial" w:hAnsi="Arial" w:cs="Arial"/>
                      <w:b/>
                      <w:color w:val="E36C0A"/>
                      <w:kern w:val="56"/>
                    </w:rPr>
                    <w:t>ICPI Certified</w:t>
                  </w:r>
                  <w:r w:rsidRPr="00717F75">
                    <w:rPr>
                      <w:rFonts w:ascii="Arial" w:hAnsi="Arial" w:cs="Arial"/>
                      <w:kern w:val="56"/>
                    </w:rPr>
                    <w:t xml:space="preserve"> expertise </w:t>
                  </w:r>
                  <w:r w:rsidRPr="00717F75">
                    <w:rPr>
                      <w:rFonts w:ascii="Arial" w:hAnsi="Arial" w:cs="Arial"/>
                      <w:kern w:val="56"/>
                    </w:rPr>
                    <w:br/>
                  </w:r>
                  <w:r w:rsidR="001922EC" w:rsidRPr="00717F75">
                    <w:rPr>
                      <w:rFonts w:ascii="Arial" w:hAnsi="Arial" w:cs="Arial"/>
                      <w:kern w:val="56"/>
                    </w:rPr>
                    <w:t>I</w:t>
                  </w:r>
                  <w:r w:rsidRPr="00717F75">
                    <w:rPr>
                      <w:rFonts w:ascii="Arial" w:hAnsi="Arial" w:cs="Arial"/>
                      <w:kern w:val="56"/>
                    </w:rPr>
                    <w:t xml:space="preserve">nstallation of </w:t>
                  </w:r>
                  <w:r w:rsidR="00844BE1">
                    <w:rPr>
                      <w:rFonts w:ascii="Arial" w:hAnsi="Arial" w:cs="Arial"/>
                      <w:kern w:val="56"/>
                    </w:rPr>
                    <w:br/>
                  </w:r>
                  <w:r w:rsidRPr="00717F75">
                    <w:rPr>
                      <w:rFonts w:ascii="Arial" w:hAnsi="Arial" w:cs="Arial"/>
                      <w:kern w:val="56"/>
                    </w:rPr>
                    <w:t>Interlocking Concrete Pavers</w:t>
                  </w:r>
                </w:p>
                <w:p w:rsidR="00676C72" w:rsidRPr="00844BE1" w:rsidRDefault="00676C72" w:rsidP="00676C72">
                  <w:pPr>
                    <w:rPr>
                      <w:rFonts w:ascii="Arial" w:hAnsi="Arial" w:cs="Arial"/>
                      <w:b/>
                      <w:color w:val="E36C0A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b/>
                      <w:kern w:val="56"/>
                    </w:rPr>
                    <w:br/>
                  </w:r>
                  <w:r w:rsidRPr="00A95164">
                    <w:rPr>
                      <w:rFonts w:ascii="Arial" w:hAnsi="Arial" w:cs="Arial"/>
                      <w:b/>
                      <w:color w:val="E36C0A"/>
                      <w:kern w:val="56"/>
                    </w:rPr>
                    <w:t>Concrete Flatwork</w:t>
                  </w:r>
                  <w:r w:rsidR="006A086D" w:rsidRPr="00717F75">
                    <w:rPr>
                      <w:rFonts w:ascii="Arial" w:hAnsi="Arial" w:cs="Arial"/>
                      <w:kern w:val="56"/>
                    </w:rPr>
                    <w:br/>
                    <w:t xml:space="preserve">• </w:t>
                  </w:r>
                  <w:r w:rsidRPr="00717F75">
                    <w:rPr>
                      <w:rFonts w:ascii="Arial" w:hAnsi="Arial" w:cs="Arial"/>
                      <w:kern w:val="56"/>
                    </w:rPr>
                    <w:t>Concrete Riprap</w:t>
                  </w:r>
                </w:p>
                <w:p w:rsidR="00676C72" w:rsidRPr="00717F75" w:rsidRDefault="00676C72" w:rsidP="00676C72">
                  <w:pPr>
                    <w:rPr>
                      <w:rFonts w:ascii="Arial" w:hAnsi="Arial" w:cs="Arial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kern w:val="56"/>
                    </w:rPr>
                    <w:t>• Sidewalks</w:t>
                  </w:r>
                </w:p>
                <w:p w:rsidR="00676C72" w:rsidRPr="00717F75" w:rsidRDefault="00676C72" w:rsidP="00676C72">
                  <w:pPr>
                    <w:rPr>
                      <w:rFonts w:ascii="Arial" w:hAnsi="Arial" w:cs="Arial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kern w:val="56"/>
                    </w:rPr>
                    <w:t>• Stamped Concrete</w:t>
                  </w:r>
                </w:p>
                <w:p w:rsidR="00676C72" w:rsidRPr="00717F75" w:rsidRDefault="00676C72" w:rsidP="00676C72">
                  <w:pPr>
                    <w:rPr>
                      <w:rFonts w:ascii="Arial" w:hAnsi="Arial" w:cs="Arial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kern w:val="56"/>
                    </w:rPr>
                    <w:t>• Colored Textured Concrete</w:t>
                  </w:r>
                </w:p>
                <w:p w:rsidR="00676C72" w:rsidRPr="00717F75" w:rsidRDefault="00676C72" w:rsidP="00676C72">
                  <w:pPr>
                    <w:rPr>
                      <w:rFonts w:ascii="Arial" w:hAnsi="Arial" w:cs="Arial"/>
                      <w:kern w:val="56"/>
                    </w:rPr>
                  </w:pPr>
                </w:p>
                <w:p w:rsidR="00676C72" w:rsidRPr="00A95164" w:rsidRDefault="00676C72" w:rsidP="00F750E3">
                  <w:pPr>
                    <w:rPr>
                      <w:rFonts w:ascii="Arial" w:hAnsi="Arial" w:cs="Arial"/>
                      <w:b/>
                      <w:color w:val="E36C0A"/>
                      <w:kern w:val="56"/>
                    </w:rPr>
                  </w:pPr>
                  <w:r w:rsidRPr="00A95164">
                    <w:rPr>
                      <w:rFonts w:ascii="Arial" w:hAnsi="Arial" w:cs="Arial"/>
                      <w:b/>
                      <w:color w:val="E36C0A"/>
                      <w:kern w:val="56"/>
                    </w:rPr>
                    <w:t>Landscaping Services</w:t>
                  </w:r>
                </w:p>
                <w:p w:rsidR="00676C72" w:rsidRPr="00717F75" w:rsidRDefault="00676C72" w:rsidP="00676C72">
                  <w:pPr>
                    <w:rPr>
                      <w:rFonts w:ascii="Arial" w:hAnsi="Arial" w:cs="Arial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kern w:val="56"/>
                    </w:rPr>
                    <w:t>Roadway and Commercial Landscaping:</w:t>
                  </w:r>
                </w:p>
                <w:p w:rsidR="00676C72" w:rsidRPr="00717F75" w:rsidRDefault="00676C72" w:rsidP="00676C72">
                  <w:pPr>
                    <w:rPr>
                      <w:rFonts w:ascii="Arial" w:hAnsi="Arial" w:cs="Arial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kern w:val="56"/>
                    </w:rPr>
                    <w:t xml:space="preserve">• </w:t>
                  </w:r>
                  <w:r w:rsidR="006A086D" w:rsidRPr="00717F75">
                    <w:rPr>
                      <w:rFonts w:ascii="Arial" w:hAnsi="Arial" w:cs="Arial"/>
                      <w:kern w:val="56"/>
                    </w:rPr>
                    <w:t xml:space="preserve">Grasses, </w:t>
                  </w:r>
                  <w:r w:rsidRPr="00717F75">
                    <w:rPr>
                      <w:rFonts w:ascii="Arial" w:hAnsi="Arial" w:cs="Arial"/>
                      <w:kern w:val="56"/>
                    </w:rPr>
                    <w:t>Plant</w:t>
                  </w:r>
                  <w:r w:rsidR="006A086D" w:rsidRPr="00717F75">
                    <w:rPr>
                      <w:rFonts w:ascii="Arial" w:hAnsi="Arial" w:cs="Arial"/>
                      <w:kern w:val="56"/>
                    </w:rPr>
                    <w:t>s</w:t>
                  </w:r>
                  <w:r w:rsidRPr="00717F75">
                    <w:rPr>
                      <w:rFonts w:ascii="Arial" w:hAnsi="Arial" w:cs="Arial"/>
                      <w:kern w:val="56"/>
                    </w:rPr>
                    <w:t xml:space="preserve"> </w:t>
                  </w:r>
                  <w:r w:rsidR="006A086D" w:rsidRPr="00717F75">
                    <w:rPr>
                      <w:rFonts w:ascii="Arial" w:hAnsi="Arial" w:cs="Arial"/>
                      <w:kern w:val="56"/>
                    </w:rPr>
                    <w:t xml:space="preserve">and </w:t>
                  </w:r>
                  <w:r w:rsidRPr="00717F75">
                    <w:rPr>
                      <w:rFonts w:ascii="Arial" w:hAnsi="Arial" w:cs="Arial"/>
                      <w:kern w:val="56"/>
                    </w:rPr>
                    <w:t>Tree Installation</w:t>
                  </w:r>
                </w:p>
                <w:p w:rsidR="00676C72" w:rsidRPr="00717F75" w:rsidRDefault="00676C72" w:rsidP="00676C72">
                  <w:pPr>
                    <w:rPr>
                      <w:rFonts w:ascii="Arial" w:hAnsi="Arial" w:cs="Arial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kern w:val="56"/>
                    </w:rPr>
                    <w:t>• Tree Transplanting</w:t>
                  </w:r>
                </w:p>
                <w:p w:rsidR="00676C72" w:rsidRPr="00717F75" w:rsidRDefault="00676C72" w:rsidP="00676C72">
                  <w:pPr>
                    <w:rPr>
                      <w:rFonts w:ascii="Arial" w:hAnsi="Arial" w:cs="Arial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kern w:val="56"/>
                    </w:rPr>
                    <w:t>• Plant Bed Preparation</w:t>
                  </w:r>
                  <w:r w:rsidR="006A086D" w:rsidRPr="00717F75">
                    <w:rPr>
                      <w:rFonts w:ascii="Arial" w:hAnsi="Arial" w:cs="Arial"/>
                      <w:kern w:val="56"/>
                    </w:rPr>
                    <w:t>, Mulching</w:t>
                  </w:r>
                </w:p>
                <w:p w:rsidR="00491FB2" w:rsidRPr="00717F75" w:rsidRDefault="00676C72" w:rsidP="00676C72">
                  <w:pPr>
                    <w:rPr>
                      <w:rFonts w:ascii="Arial" w:hAnsi="Arial" w:cs="Arial"/>
                      <w:kern w:val="56"/>
                    </w:rPr>
                  </w:pPr>
                  <w:r w:rsidRPr="00717F75">
                    <w:rPr>
                      <w:rFonts w:ascii="Arial" w:hAnsi="Arial" w:cs="Arial"/>
                      <w:kern w:val="56"/>
                    </w:rPr>
                    <w:t xml:space="preserve">• </w:t>
                  </w:r>
                  <w:r w:rsidR="006A086D" w:rsidRPr="00717F75">
                    <w:rPr>
                      <w:rFonts w:ascii="Arial" w:hAnsi="Arial" w:cs="Arial"/>
                      <w:kern w:val="56"/>
                    </w:rPr>
                    <w:t xml:space="preserve">Construction of </w:t>
                  </w:r>
                  <w:r w:rsidRPr="00717F75">
                    <w:rPr>
                      <w:rFonts w:ascii="Arial" w:hAnsi="Arial" w:cs="Arial"/>
                      <w:kern w:val="56"/>
                    </w:rPr>
                    <w:t>Modular Walls</w:t>
                  </w:r>
                </w:p>
                <w:p w:rsidR="004A695B" w:rsidRPr="00703FE6" w:rsidRDefault="004A695B" w:rsidP="004A695B">
                  <w:pPr>
                    <w:rPr>
                      <w:rFonts w:ascii="Calibri" w:hAnsi="Calibri" w:cs="Arial"/>
                      <w:kern w:val="36"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OR4Obj8-070" o:spid="_x0000_s9631" type="#_x0000_t202" style="position:absolute;margin-left:36.05pt;margin-top:454.2pt;width:190.6pt;height:98.7pt;z-index:14;mso-position-horizontal-relative:page;mso-position-vertical-relative:page" filled="f" stroked="f">
            <v:textbox style="mso-next-textbox:#OR4Obj8-070" inset="0,,0">
              <w:txbxContent>
                <w:p w:rsidR="000E7B55" w:rsidRPr="00717F75" w:rsidRDefault="00612D33" w:rsidP="00703FE6">
                  <w:pPr>
                    <w:contextualSpacing/>
                    <w:jc w:val="center"/>
                    <w:rPr>
                      <w:rFonts w:ascii="Arial" w:hAnsi="Arial" w:cs="Arial"/>
                    </w:rPr>
                  </w:pPr>
                  <w:r w:rsidRPr="00A95164">
                    <w:rPr>
                      <w:rFonts w:ascii="Brush Script MT" w:hAnsi="Brush Script MT"/>
                      <w:color w:val="E36C0A"/>
                      <w:sz w:val="40"/>
                      <w:szCs w:val="40"/>
                    </w:rPr>
                    <w:t xml:space="preserve">Our Mission: </w:t>
                  </w:r>
                  <w:r w:rsidRPr="00A95164">
                    <w:rPr>
                      <w:rFonts w:ascii="Brush Script MT" w:hAnsi="Brush Script MT"/>
                      <w:color w:val="E36C0A"/>
                      <w:sz w:val="40"/>
                      <w:szCs w:val="40"/>
                    </w:rPr>
                    <w:br/>
                  </w:r>
                  <w:r w:rsidRPr="00717F75">
                    <w:rPr>
                      <w:rFonts w:ascii="Arial" w:hAnsi="Arial" w:cs="Arial"/>
                    </w:rPr>
                    <w:t>W</w:t>
                  </w:r>
                  <w:r w:rsidR="00A61EDD" w:rsidRPr="00717F75">
                    <w:rPr>
                      <w:rFonts w:ascii="Arial" w:hAnsi="Arial" w:cs="Arial"/>
                    </w:rPr>
                    <w:t xml:space="preserve">e are committed to providing </w:t>
                  </w:r>
                  <w:r w:rsidR="00F750E3" w:rsidRPr="00717F75">
                    <w:rPr>
                      <w:rFonts w:ascii="Arial" w:hAnsi="Arial" w:cs="Arial"/>
                    </w:rPr>
                    <w:br/>
                  </w:r>
                  <w:r w:rsidR="00A61EDD" w:rsidRPr="00717F75">
                    <w:rPr>
                      <w:rFonts w:ascii="Arial" w:hAnsi="Arial" w:cs="Arial"/>
                    </w:rPr>
                    <w:t xml:space="preserve">excellent construction services </w:t>
                  </w:r>
                  <w:r w:rsidR="00F750E3" w:rsidRPr="00717F75">
                    <w:rPr>
                      <w:rFonts w:ascii="Arial" w:hAnsi="Arial" w:cs="Arial"/>
                    </w:rPr>
                    <w:br/>
                  </w:r>
                  <w:r w:rsidR="00A61EDD" w:rsidRPr="00717F75">
                    <w:rPr>
                      <w:rFonts w:ascii="Arial" w:hAnsi="Arial" w:cs="Arial"/>
                    </w:rPr>
                    <w:t xml:space="preserve">for the betterment of the </w:t>
                  </w:r>
                  <w:r w:rsidR="00F750E3" w:rsidRPr="00717F75">
                    <w:rPr>
                      <w:rFonts w:ascii="Arial" w:hAnsi="Arial" w:cs="Arial"/>
                    </w:rPr>
                    <w:br/>
                  </w:r>
                  <w:r w:rsidR="00A61EDD" w:rsidRPr="00717F75">
                    <w:rPr>
                      <w:rFonts w:ascii="Arial" w:hAnsi="Arial" w:cs="Arial"/>
                    </w:rPr>
                    <w:t>communi</w:t>
                  </w:r>
                  <w:r w:rsidRPr="00717F75">
                    <w:rPr>
                      <w:rFonts w:ascii="Arial" w:hAnsi="Arial" w:cs="Arial"/>
                    </w:rPr>
                    <w:t xml:space="preserve">ties </w:t>
                  </w:r>
                  <w:r w:rsidR="00A61EDD" w:rsidRPr="00717F75">
                    <w:rPr>
                      <w:rFonts w:ascii="Arial" w:hAnsi="Arial" w:cs="Arial"/>
                    </w:rPr>
                    <w:t>in which</w:t>
                  </w:r>
                  <w:r w:rsidRPr="00717F75">
                    <w:rPr>
                      <w:rFonts w:ascii="Arial" w:hAnsi="Arial" w:cs="Arial"/>
                    </w:rPr>
                    <w:t xml:space="preserve"> we work.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070" type="#_x0000_t75" style="position:absolute;margin-left:312.1pt;margin-top:394pt;width:361.1pt;height:145.95pt;z-index:22;mso-position-horizontal-relative:text;mso-position-vertical-relative:text" stroked="t" strokecolor="#e36c0a" strokeweight="3pt">
            <v:imagedata r:id="rId10" o:title="slider-blanco5"/>
          </v:shape>
        </w:pict>
      </w:r>
      <w:r>
        <w:rPr>
          <w:noProof/>
        </w:rPr>
        <w:pict>
          <v:group id="_x0000_s10065" style="position:absolute;margin-left:486.15pt;margin-top:-34.4pt;width:270.2pt;height:609.1pt;z-index:8" coordorigin="10443,32" coordsize="5404,12182">
            <v:shape id="_x0000_s10061" type="#_x0000_t75" style="position:absolute;left:10453;top:3158;width:5370;height:3008;mso-position-horizontal-relative:text;mso-position-vertical-relative:text">
              <v:imagedata r:id="rId6" o:title="big-paver-bckgrn"/>
            </v:shape>
            <v:shape id="_x0000_s10062" type="#_x0000_t75" style="position:absolute;left:10478;top:32;width:5369;height:3216;mso-position-horizontal-relative:text;mso-position-vertical-relative:text">
              <v:imagedata r:id="rId6" o:title="big-paver-bckgrn"/>
            </v:shape>
            <v:shape id="_x0000_s10063" type="#_x0000_t75" style="position:absolute;left:10443;top:9047;width:5391;height:3167;mso-position-horizontal-relative:text;mso-position-vertical-relative:text">
              <v:imagedata r:id="rId6" o:title="big-paver-bckgrn"/>
            </v:shape>
            <v:shape id="_x0000_s10064" type="#_x0000_t75" style="position:absolute;left:10478;top:6137;width:5369;height:2910;mso-position-horizontal-relative:text;mso-position-vertical-relative:text">
              <v:imagedata r:id="rId6" o:title="big-paver-bckgrn"/>
            </v:shape>
          </v:group>
        </w:pict>
      </w:r>
      <w:r>
        <w:rPr>
          <w:noProof/>
        </w:rPr>
        <w:pict>
          <v:group id="_x0000_s10055" style="position:absolute;margin-left:224.15pt;margin-top:-34.4pt;width:266.1pt;height:609.1pt;z-index:7" coordorigin="-27,45" coordsize="5322,12182">
            <v:shape id="_x0000_s10056" type="#_x0000_t75" style="position:absolute;left:-17;top:3171;width:5288;height:3008;mso-position-horizontal-relative:text;mso-position-vertical-relative:text">
              <v:imagedata r:id="rId6" o:title="big-paver-bckgrn"/>
            </v:shape>
            <v:shape id="_x0000_s10057" type="#_x0000_t75" style="position:absolute;left:7;top:45;width:5288;height:3216;mso-position-horizontal-relative:text;mso-position-vertical-relative:text">
              <v:imagedata r:id="rId6" o:title="big-paver-bckgrn"/>
            </v:shape>
            <v:shape id="_x0000_s10058" type="#_x0000_t75" style="position:absolute;left:-27;top:9060;width:5309;height:3167;mso-position-horizontal-relative:text;mso-position-vertical-relative:text">
              <v:imagedata r:id="rId6" o:title="big-paver-bckgrn"/>
            </v:shape>
            <v:shape id="_x0000_s10059" type="#_x0000_t75" style="position:absolute;left:7;top:6150;width:5288;height:2947;mso-position-horizontal-relative:text;mso-position-vertical-relative:text">
              <v:imagedata r:id="rId6" o:title="big-paver-bckgrn"/>
            </v:shape>
          </v:group>
        </w:pict>
      </w:r>
      <w:r>
        <w:rPr>
          <w:noProof/>
        </w:rPr>
        <w:pict>
          <v:group id="_x0000_s10054" style="position:absolute;margin-left:-37.35pt;margin-top:-33.75pt;width:266.1pt;height:609.1pt;z-index:6" coordorigin="-27,45" coordsize="5322,12182">
            <v:shape id="_x0000_s10045" type="#_x0000_t75" style="position:absolute;left:-17;top:3171;width:5288;height:3008;mso-position-horizontal-relative:text;mso-position-vertical-relative:text">
              <v:imagedata r:id="rId6" o:title="big-paver-bckgrn"/>
            </v:shape>
            <v:shape id="_x0000_s10046" type="#_x0000_t75" style="position:absolute;left:7;top:45;width:5288;height:3216;mso-position-horizontal-relative:text;mso-position-vertical-relative:text">
              <v:imagedata r:id="rId6" o:title="big-paver-bckgrn"/>
            </v:shape>
            <v:shape id="_x0000_s10042" type="#_x0000_t75" style="position:absolute;left:-27;top:9060;width:5309;height:3167;mso-position-horizontal-relative:text;mso-position-vertical-relative:text">
              <v:imagedata r:id="rId6" o:title="big-paver-bckgrn"/>
            </v:shape>
            <v:shape id="_x0000_s10044" type="#_x0000_t75" style="position:absolute;left:7;top:6150;width:5288;height:2947;mso-position-horizontal-relative:text;mso-position-vertical-relative:text">
              <v:imagedata r:id="rId6" o:title="big-paver-bckgrn"/>
            </v:shape>
          </v:group>
        </w:pict>
      </w:r>
      <w:r>
        <w:rPr>
          <w:noProof/>
        </w:rPr>
        <w:pict>
          <v:shape id="_x0000_s9978" type="#_x0000_t75" style="position:absolute;margin-left:293.75pt;margin-top:6.75pt;width:366.2pt;height:322.7pt;z-index:-2;mso-position-horizontal-relative:text;mso-position-vertical-relative:text">
            <v:imagedata r:id="rId7" o:title="Company_Logo_2012" gain="19661f" blacklevel="22938f"/>
          </v:shape>
        </w:pict>
      </w:r>
    </w:p>
    <w:sectPr w:rsidR="00B80AB6" w:rsidRPr="009E5E74" w:rsidSect="00E93EA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43242"/>
    <w:multiLevelType w:val="hybridMultilevel"/>
    <w:tmpl w:val="975E55A6"/>
    <w:lvl w:ilvl="0" w:tplc="DF1257B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9E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9A7AD8"/>
    <w:multiLevelType w:val="hybridMultilevel"/>
    <w:tmpl w:val="12DAB8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F65C96"/>
    <w:multiLevelType w:val="hybridMultilevel"/>
    <w:tmpl w:val="47E8F3D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DA3ED3"/>
    <w:multiLevelType w:val="hybridMultilevel"/>
    <w:tmpl w:val="2BBC29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B656E6"/>
    <w:multiLevelType w:val="multilevel"/>
    <w:tmpl w:val="12DA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FF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D975F1"/>
    <w:multiLevelType w:val="hybridMultilevel"/>
    <w:tmpl w:val="6C961FC8"/>
    <w:lvl w:ilvl="0" w:tplc="D0A4A0C0">
      <w:start w:val="71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D07DD"/>
    <w:multiLevelType w:val="hybridMultilevel"/>
    <w:tmpl w:val="966AF972"/>
    <w:lvl w:ilvl="0" w:tplc="76680C7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DEDD1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75534F"/>
    <w:multiLevelType w:val="multilevel"/>
    <w:tmpl w:val="AA96B88E"/>
    <w:lvl w:ilvl="0">
      <w:start w:val="1"/>
      <w:numFmt w:val="bullet"/>
      <w:pStyle w:val="ListBullet"/>
      <w:lvlText w:val=""/>
      <w:lvlJc w:val="left"/>
      <w:pPr>
        <w:tabs>
          <w:tab w:val="num" w:pos="360"/>
        </w:tabs>
        <w:ind w:left="720" w:hanging="360"/>
      </w:pPr>
      <w:rPr>
        <w:rFonts w:ascii="Wingdings 2" w:hAnsi="Wingdings 2" w:hint="default"/>
        <w:color w:val="6C4226"/>
        <w:sz w:val="24"/>
        <w:szCs w:val="16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1080" w:hanging="360"/>
      </w:pPr>
      <w:rPr>
        <w:rFonts w:ascii="Wingdings 2" w:hAnsi="Wingdings 2" w:hint="default"/>
        <w:color w:val="6C4226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  <w:color w:val="6C4226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</w:abstractNum>
  <w:abstractNum w:abstractNumId="8">
    <w:nsid w:val="371277B1"/>
    <w:multiLevelType w:val="multilevel"/>
    <w:tmpl w:val="3CA0458E"/>
    <w:lvl w:ilvl="0">
      <w:numFmt w:val="bullet"/>
      <w:lvlText w:val="v"/>
      <w:lvlJc w:val="left"/>
      <w:pPr>
        <w:tabs>
          <w:tab w:val="num" w:pos="1095"/>
        </w:tabs>
        <w:ind w:left="1095" w:hanging="735"/>
      </w:pPr>
      <w:rPr>
        <w:rFonts w:ascii="Wingdings" w:hAnsi="Wingdings" w:cs="Times New Roman" w:hint="default"/>
        <w:color w:val="FFFF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8F1624"/>
    <w:multiLevelType w:val="multilevel"/>
    <w:tmpl w:val="BE066E1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FF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7A6272"/>
    <w:multiLevelType w:val="hybridMultilevel"/>
    <w:tmpl w:val="DC4CF0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320ED1"/>
    <w:multiLevelType w:val="hybridMultilevel"/>
    <w:tmpl w:val="3CA0458E"/>
    <w:lvl w:ilvl="0" w:tplc="B2305C90">
      <w:numFmt w:val="bullet"/>
      <w:lvlText w:val="v"/>
      <w:lvlJc w:val="left"/>
      <w:pPr>
        <w:tabs>
          <w:tab w:val="num" w:pos="1095"/>
        </w:tabs>
        <w:ind w:left="1095" w:hanging="735"/>
      </w:pPr>
      <w:rPr>
        <w:rFonts w:ascii="Wingdings" w:hAnsi="Wingdings" w:cs="Times New Roman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CB6FFE"/>
    <w:multiLevelType w:val="multilevel"/>
    <w:tmpl w:val="D66EB2C6"/>
    <w:lvl w:ilvl="0">
      <w:start w:val="1"/>
      <w:numFmt w:val="bullet"/>
      <w:lvlText w:val="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  <w:sz w:val="24"/>
        <w:szCs w:val="16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1080" w:hanging="360"/>
      </w:pPr>
      <w:rPr>
        <w:rFonts w:ascii="Wingdings 2" w:hAnsi="Wingdings 2" w:hint="default"/>
        <w:color w:val="6C4226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  <w:color w:val="6C4226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</w:abstractNum>
  <w:abstractNum w:abstractNumId="13">
    <w:nsid w:val="50260BA0"/>
    <w:multiLevelType w:val="hybridMultilevel"/>
    <w:tmpl w:val="702243F8"/>
    <w:lvl w:ilvl="0" w:tplc="4000A8CE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9C4573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3B5E86"/>
    <w:multiLevelType w:val="hybridMultilevel"/>
    <w:tmpl w:val="05C26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662C1C"/>
    <w:multiLevelType w:val="hybridMultilevel"/>
    <w:tmpl w:val="09FC41B8"/>
    <w:lvl w:ilvl="0" w:tplc="940058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C4430F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4AD7C4E"/>
    <w:multiLevelType w:val="multilevel"/>
    <w:tmpl w:val="975E55A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9E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F7533AE"/>
    <w:multiLevelType w:val="hybridMultilevel"/>
    <w:tmpl w:val="BD1EDB12"/>
    <w:lvl w:ilvl="0" w:tplc="7506D5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EE7DFB"/>
    <w:multiLevelType w:val="hybridMultilevel"/>
    <w:tmpl w:val="C94E29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E426BA5"/>
    <w:multiLevelType w:val="hybridMultilevel"/>
    <w:tmpl w:val="BE066E12"/>
    <w:lvl w:ilvl="0" w:tplc="F992FE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</w:num>
  <w:num w:numId="3">
    <w:abstractNumId w:val="11"/>
  </w:num>
  <w:num w:numId="4">
    <w:abstractNumId w:val="8"/>
  </w:num>
  <w:num w:numId="5">
    <w:abstractNumId w:val="1"/>
  </w:num>
  <w:num w:numId="6">
    <w:abstractNumId w:val="4"/>
  </w:num>
  <w:num w:numId="7">
    <w:abstractNumId w:val="17"/>
  </w:num>
  <w:num w:numId="8">
    <w:abstractNumId w:val="0"/>
  </w:num>
  <w:num w:numId="9">
    <w:abstractNumId w:val="16"/>
  </w:num>
  <w:num w:numId="10">
    <w:abstractNumId w:val="19"/>
  </w:num>
  <w:num w:numId="11">
    <w:abstractNumId w:val="9"/>
  </w:num>
  <w:num w:numId="12">
    <w:abstractNumId w:val="6"/>
  </w:num>
  <w:num w:numId="13">
    <w:abstractNumId w:val="13"/>
  </w:num>
  <w:num w:numId="14">
    <w:abstractNumId w:val="7"/>
  </w:num>
  <w:num w:numId="15">
    <w:abstractNumId w:val="12"/>
  </w:num>
  <w:num w:numId="16">
    <w:abstractNumId w:val="14"/>
  </w:num>
  <w:num w:numId="17">
    <w:abstractNumId w:val="18"/>
  </w:num>
  <w:num w:numId="18">
    <w:abstractNumId w:val="5"/>
  </w:num>
  <w:num w:numId="19">
    <w:abstractNumId w:val="10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6FD7"/>
    <w:rsid w:val="00000E67"/>
    <w:rsid w:val="00003995"/>
    <w:rsid w:val="00007994"/>
    <w:rsid w:val="0001187F"/>
    <w:rsid w:val="000134FB"/>
    <w:rsid w:val="00021837"/>
    <w:rsid w:val="0004277C"/>
    <w:rsid w:val="00057C7F"/>
    <w:rsid w:val="00091DDE"/>
    <w:rsid w:val="00096080"/>
    <w:rsid w:val="000A12FD"/>
    <w:rsid w:val="000A2DCD"/>
    <w:rsid w:val="000B168F"/>
    <w:rsid w:val="000C415C"/>
    <w:rsid w:val="000D5B49"/>
    <w:rsid w:val="000E4B35"/>
    <w:rsid w:val="000E7B55"/>
    <w:rsid w:val="000F0719"/>
    <w:rsid w:val="000F290B"/>
    <w:rsid w:val="000F454C"/>
    <w:rsid w:val="00125884"/>
    <w:rsid w:val="00140DB2"/>
    <w:rsid w:val="001414C3"/>
    <w:rsid w:val="001460B7"/>
    <w:rsid w:val="00155A71"/>
    <w:rsid w:val="00175C35"/>
    <w:rsid w:val="00177BDD"/>
    <w:rsid w:val="001806C4"/>
    <w:rsid w:val="00184682"/>
    <w:rsid w:val="001922EC"/>
    <w:rsid w:val="001A6FC7"/>
    <w:rsid w:val="002049D1"/>
    <w:rsid w:val="00210A07"/>
    <w:rsid w:val="002126EA"/>
    <w:rsid w:val="00214395"/>
    <w:rsid w:val="002163AB"/>
    <w:rsid w:val="00232382"/>
    <w:rsid w:val="00251437"/>
    <w:rsid w:val="0026675D"/>
    <w:rsid w:val="00282E9E"/>
    <w:rsid w:val="00296656"/>
    <w:rsid w:val="0029785F"/>
    <w:rsid w:val="002A2870"/>
    <w:rsid w:val="002A531C"/>
    <w:rsid w:val="002A5ACB"/>
    <w:rsid w:val="002B3EC4"/>
    <w:rsid w:val="002C399A"/>
    <w:rsid w:val="002F0A77"/>
    <w:rsid w:val="002F392B"/>
    <w:rsid w:val="00300D39"/>
    <w:rsid w:val="00315772"/>
    <w:rsid w:val="003409F0"/>
    <w:rsid w:val="003448FE"/>
    <w:rsid w:val="00351051"/>
    <w:rsid w:val="00353B59"/>
    <w:rsid w:val="00354C30"/>
    <w:rsid w:val="00363210"/>
    <w:rsid w:val="00380B37"/>
    <w:rsid w:val="00383682"/>
    <w:rsid w:val="003A5E24"/>
    <w:rsid w:val="003B0496"/>
    <w:rsid w:val="003B04DB"/>
    <w:rsid w:val="003C0E10"/>
    <w:rsid w:val="003C1A86"/>
    <w:rsid w:val="003C6FD7"/>
    <w:rsid w:val="003E7F36"/>
    <w:rsid w:val="00405D13"/>
    <w:rsid w:val="00406070"/>
    <w:rsid w:val="00424A4D"/>
    <w:rsid w:val="00442B67"/>
    <w:rsid w:val="00454161"/>
    <w:rsid w:val="00470234"/>
    <w:rsid w:val="00491FB2"/>
    <w:rsid w:val="004928EE"/>
    <w:rsid w:val="004A0305"/>
    <w:rsid w:val="004A695B"/>
    <w:rsid w:val="004B37B7"/>
    <w:rsid w:val="004B50D7"/>
    <w:rsid w:val="004B7E23"/>
    <w:rsid w:val="004C4A2B"/>
    <w:rsid w:val="004D0A1A"/>
    <w:rsid w:val="004D7AD8"/>
    <w:rsid w:val="004F2A24"/>
    <w:rsid w:val="0051376F"/>
    <w:rsid w:val="00556D1C"/>
    <w:rsid w:val="005571C3"/>
    <w:rsid w:val="00574556"/>
    <w:rsid w:val="00582DFB"/>
    <w:rsid w:val="00584041"/>
    <w:rsid w:val="005A637B"/>
    <w:rsid w:val="005B076A"/>
    <w:rsid w:val="005B36DC"/>
    <w:rsid w:val="005C155C"/>
    <w:rsid w:val="005D04B5"/>
    <w:rsid w:val="005E262C"/>
    <w:rsid w:val="005E2902"/>
    <w:rsid w:val="005E381D"/>
    <w:rsid w:val="005F4DE8"/>
    <w:rsid w:val="006101BB"/>
    <w:rsid w:val="00612D33"/>
    <w:rsid w:val="006223CA"/>
    <w:rsid w:val="00651C3B"/>
    <w:rsid w:val="00670416"/>
    <w:rsid w:val="00671445"/>
    <w:rsid w:val="00676435"/>
    <w:rsid w:val="00676C72"/>
    <w:rsid w:val="00680577"/>
    <w:rsid w:val="00683A85"/>
    <w:rsid w:val="006A086D"/>
    <w:rsid w:val="006A271A"/>
    <w:rsid w:val="006A380D"/>
    <w:rsid w:val="006B5D3B"/>
    <w:rsid w:val="006C335C"/>
    <w:rsid w:val="006C3E68"/>
    <w:rsid w:val="006D0FC5"/>
    <w:rsid w:val="006D3B84"/>
    <w:rsid w:val="006D3CAC"/>
    <w:rsid w:val="006E218A"/>
    <w:rsid w:val="006E7268"/>
    <w:rsid w:val="006F1EA4"/>
    <w:rsid w:val="006F324C"/>
    <w:rsid w:val="006F5BE3"/>
    <w:rsid w:val="006F73F2"/>
    <w:rsid w:val="00702951"/>
    <w:rsid w:val="00703FE6"/>
    <w:rsid w:val="00717F75"/>
    <w:rsid w:val="00735E35"/>
    <w:rsid w:val="0074321F"/>
    <w:rsid w:val="007474D3"/>
    <w:rsid w:val="0076072E"/>
    <w:rsid w:val="007729E9"/>
    <w:rsid w:val="00773B7A"/>
    <w:rsid w:val="00774BFE"/>
    <w:rsid w:val="007A37A4"/>
    <w:rsid w:val="007E10B5"/>
    <w:rsid w:val="00804971"/>
    <w:rsid w:val="008067ED"/>
    <w:rsid w:val="00825855"/>
    <w:rsid w:val="00830441"/>
    <w:rsid w:val="008418C7"/>
    <w:rsid w:val="00844BE1"/>
    <w:rsid w:val="00866C67"/>
    <w:rsid w:val="00875EFB"/>
    <w:rsid w:val="00877E1B"/>
    <w:rsid w:val="00881782"/>
    <w:rsid w:val="00884C55"/>
    <w:rsid w:val="00894C13"/>
    <w:rsid w:val="00895A33"/>
    <w:rsid w:val="008A5E07"/>
    <w:rsid w:val="008C33DC"/>
    <w:rsid w:val="008C6A32"/>
    <w:rsid w:val="008E0102"/>
    <w:rsid w:val="008E2A00"/>
    <w:rsid w:val="008F1041"/>
    <w:rsid w:val="009016CB"/>
    <w:rsid w:val="00921C67"/>
    <w:rsid w:val="0092373B"/>
    <w:rsid w:val="00936762"/>
    <w:rsid w:val="00937F87"/>
    <w:rsid w:val="00946DD7"/>
    <w:rsid w:val="009556A5"/>
    <w:rsid w:val="009652F6"/>
    <w:rsid w:val="00966E50"/>
    <w:rsid w:val="00985192"/>
    <w:rsid w:val="00986AE5"/>
    <w:rsid w:val="00992B87"/>
    <w:rsid w:val="00994C92"/>
    <w:rsid w:val="009A1630"/>
    <w:rsid w:val="009A28F2"/>
    <w:rsid w:val="009B104A"/>
    <w:rsid w:val="009B36E6"/>
    <w:rsid w:val="009B6680"/>
    <w:rsid w:val="009B7B13"/>
    <w:rsid w:val="009C46F5"/>
    <w:rsid w:val="009C5AF3"/>
    <w:rsid w:val="009E13A0"/>
    <w:rsid w:val="009E1904"/>
    <w:rsid w:val="009E5E74"/>
    <w:rsid w:val="009E7BE2"/>
    <w:rsid w:val="009F3321"/>
    <w:rsid w:val="00A01E3F"/>
    <w:rsid w:val="00A120DA"/>
    <w:rsid w:val="00A12A45"/>
    <w:rsid w:val="00A33D3F"/>
    <w:rsid w:val="00A526AC"/>
    <w:rsid w:val="00A5358A"/>
    <w:rsid w:val="00A61EDD"/>
    <w:rsid w:val="00A83E0F"/>
    <w:rsid w:val="00A86E9F"/>
    <w:rsid w:val="00A90F14"/>
    <w:rsid w:val="00A95164"/>
    <w:rsid w:val="00A9566F"/>
    <w:rsid w:val="00AA17DE"/>
    <w:rsid w:val="00AB122E"/>
    <w:rsid w:val="00AB19C0"/>
    <w:rsid w:val="00AC0738"/>
    <w:rsid w:val="00AC1229"/>
    <w:rsid w:val="00AC2FB5"/>
    <w:rsid w:val="00AD0CEC"/>
    <w:rsid w:val="00AD1100"/>
    <w:rsid w:val="00AD2779"/>
    <w:rsid w:val="00AE1200"/>
    <w:rsid w:val="00AE18A9"/>
    <w:rsid w:val="00AE2985"/>
    <w:rsid w:val="00AE6D6A"/>
    <w:rsid w:val="00AF67FF"/>
    <w:rsid w:val="00AF701F"/>
    <w:rsid w:val="00AF7CBE"/>
    <w:rsid w:val="00B00C2B"/>
    <w:rsid w:val="00B101FB"/>
    <w:rsid w:val="00B252CA"/>
    <w:rsid w:val="00B31293"/>
    <w:rsid w:val="00B34282"/>
    <w:rsid w:val="00B41706"/>
    <w:rsid w:val="00B5129C"/>
    <w:rsid w:val="00B5208F"/>
    <w:rsid w:val="00B62BF9"/>
    <w:rsid w:val="00B76C86"/>
    <w:rsid w:val="00B76E6C"/>
    <w:rsid w:val="00B80AB6"/>
    <w:rsid w:val="00B8130C"/>
    <w:rsid w:val="00B833F2"/>
    <w:rsid w:val="00B96FB6"/>
    <w:rsid w:val="00BA4E2A"/>
    <w:rsid w:val="00BB0420"/>
    <w:rsid w:val="00BB76C9"/>
    <w:rsid w:val="00BE620A"/>
    <w:rsid w:val="00BF3336"/>
    <w:rsid w:val="00BF742C"/>
    <w:rsid w:val="00C0579C"/>
    <w:rsid w:val="00C057AC"/>
    <w:rsid w:val="00C13457"/>
    <w:rsid w:val="00C175EB"/>
    <w:rsid w:val="00C61E9A"/>
    <w:rsid w:val="00C70ED8"/>
    <w:rsid w:val="00C82123"/>
    <w:rsid w:val="00C84224"/>
    <w:rsid w:val="00C87586"/>
    <w:rsid w:val="00C87A38"/>
    <w:rsid w:val="00CC5867"/>
    <w:rsid w:val="00CC5C40"/>
    <w:rsid w:val="00CD472A"/>
    <w:rsid w:val="00D12830"/>
    <w:rsid w:val="00D25F25"/>
    <w:rsid w:val="00D322F4"/>
    <w:rsid w:val="00D404D6"/>
    <w:rsid w:val="00D42CCA"/>
    <w:rsid w:val="00D45740"/>
    <w:rsid w:val="00D56FCE"/>
    <w:rsid w:val="00D61E53"/>
    <w:rsid w:val="00D65BC4"/>
    <w:rsid w:val="00D81CBA"/>
    <w:rsid w:val="00D832C6"/>
    <w:rsid w:val="00D9337B"/>
    <w:rsid w:val="00D95FFA"/>
    <w:rsid w:val="00DA7FFA"/>
    <w:rsid w:val="00DB2F10"/>
    <w:rsid w:val="00DB4F2A"/>
    <w:rsid w:val="00DC424D"/>
    <w:rsid w:val="00DC455F"/>
    <w:rsid w:val="00DC4721"/>
    <w:rsid w:val="00DD22D1"/>
    <w:rsid w:val="00DD2F96"/>
    <w:rsid w:val="00DD3325"/>
    <w:rsid w:val="00DE28A1"/>
    <w:rsid w:val="00DE6870"/>
    <w:rsid w:val="00DF1E7A"/>
    <w:rsid w:val="00DF78CB"/>
    <w:rsid w:val="00E01A00"/>
    <w:rsid w:val="00E113AD"/>
    <w:rsid w:val="00E32CED"/>
    <w:rsid w:val="00E34097"/>
    <w:rsid w:val="00E42234"/>
    <w:rsid w:val="00E455CB"/>
    <w:rsid w:val="00E63D1D"/>
    <w:rsid w:val="00E64FD6"/>
    <w:rsid w:val="00E704A2"/>
    <w:rsid w:val="00E70818"/>
    <w:rsid w:val="00E727D6"/>
    <w:rsid w:val="00E819CC"/>
    <w:rsid w:val="00E93EAF"/>
    <w:rsid w:val="00EB257F"/>
    <w:rsid w:val="00EB5F94"/>
    <w:rsid w:val="00EC7282"/>
    <w:rsid w:val="00ED1DF0"/>
    <w:rsid w:val="00F03404"/>
    <w:rsid w:val="00F32AA3"/>
    <w:rsid w:val="00F330C4"/>
    <w:rsid w:val="00F5513F"/>
    <w:rsid w:val="00F604E0"/>
    <w:rsid w:val="00F629D6"/>
    <w:rsid w:val="00F6402E"/>
    <w:rsid w:val="00F73706"/>
    <w:rsid w:val="00F746C1"/>
    <w:rsid w:val="00F750E3"/>
    <w:rsid w:val="00F90194"/>
    <w:rsid w:val="00FB0007"/>
    <w:rsid w:val="00FB693F"/>
    <w:rsid w:val="00FD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72">
      <o:colormru v:ext="edit" colors="#0c5ca0,#f02d18,#060404,#064205,#f8f8f8,white,#f90"/>
    </o:shapedefaults>
    <o:shapelayout v:ext="edit">
      <o:idmap v:ext="edit" data="1,2,3,4,5,6,7,8,9"/>
    </o:shapelayout>
  </w:shapeDefaults>
  <w:decimalSymbol w:val="."/>
  <w:listSeparator w:val=","/>
  <w15:docId w15:val="{9C00B873-FB0D-4173-85BF-4265B00E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A00"/>
    <w:rPr>
      <w:sz w:val="24"/>
      <w:szCs w:val="24"/>
    </w:rPr>
  </w:style>
  <w:style w:type="paragraph" w:styleId="Heading1">
    <w:name w:val="heading 1"/>
    <w:basedOn w:val="Normal"/>
    <w:next w:val="Normal"/>
    <w:qFormat/>
    <w:rsid w:val="008E2A0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E2A00"/>
    <w:pPr>
      <w:keepNext/>
      <w:outlineLvl w:val="1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rsid w:val="008E2A0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8E2A00"/>
    <w:rPr>
      <w:sz w:val="16"/>
      <w:szCs w:val="16"/>
    </w:rPr>
  </w:style>
  <w:style w:type="character" w:styleId="FootnoteReference">
    <w:name w:val="footnote reference"/>
    <w:semiHidden/>
    <w:rsid w:val="008E2A00"/>
    <w:rPr>
      <w:vertAlign w:val="superscript"/>
    </w:rPr>
  </w:style>
  <w:style w:type="table" w:styleId="TableGrid">
    <w:name w:val="Table Grid"/>
    <w:basedOn w:val="TableNormal"/>
    <w:semiHidden/>
    <w:rsid w:val="008E2A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E2A00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8E2A0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E2A00"/>
    <w:rPr>
      <w:b/>
      <w:bCs/>
    </w:rPr>
  </w:style>
  <w:style w:type="paragraph" w:styleId="FootnoteText">
    <w:name w:val="footnote text"/>
    <w:basedOn w:val="Normal"/>
    <w:semiHidden/>
    <w:rsid w:val="008E2A00"/>
    <w:rPr>
      <w:sz w:val="20"/>
      <w:szCs w:val="20"/>
    </w:rPr>
  </w:style>
  <w:style w:type="character" w:styleId="Hyperlink">
    <w:name w:val="Hyperlink"/>
    <w:semiHidden/>
    <w:rsid w:val="008E2A00"/>
    <w:rPr>
      <w:color w:val="0000FF"/>
      <w:u w:val="single"/>
    </w:rPr>
  </w:style>
  <w:style w:type="paragraph" w:customStyle="1" w:styleId="ContactAddress">
    <w:name w:val="Contact Address"/>
    <w:basedOn w:val="Normal"/>
    <w:rsid w:val="00D81CBA"/>
    <w:pPr>
      <w:spacing w:before="20" w:after="20"/>
      <w:jc w:val="center"/>
    </w:pPr>
    <w:rPr>
      <w:rFonts w:ascii="Arial" w:hAnsi="Arial" w:cs="Arial"/>
      <w:color w:val="FFFFFF"/>
      <w:sz w:val="16"/>
      <w:szCs w:val="20"/>
    </w:rPr>
  </w:style>
  <w:style w:type="paragraph" w:customStyle="1" w:styleId="CompanyName">
    <w:name w:val="Company Name"/>
    <w:basedOn w:val="Normal"/>
    <w:autoRedefine/>
    <w:rsid w:val="00D81CBA"/>
    <w:pPr>
      <w:spacing w:after="80"/>
      <w:jc w:val="center"/>
    </w:pPr>
    <w:rPr>
      <w:rFonts w:ascii="Arial" w:hAnsi="Arial" w:cs="Arial"/>
      <w:b/>
      <w:color w:val="FFFFFF"/>
      <w:sz w:val="20"/>
      <w:szCs w:val="20"/>
    </w:rPr>
  </w:style>
  <w:style w:type="paragraph" w:styleId="Subtitle">
    <w:name w:val="Subtitle"/>
    <w:basedOn w:val="Normal"/>
    <w:qFormat/>
    <w:rsid w:val="00986AE5"/>
    <w:pPr>
      <w:spacing w:after="60"/>
      <w:jc w:val="center"/>
      <w:outlineLvl w:val="1"/>
    </w:pPr>
    <w:rPr>
      <w:rFonts w:ascii="Arial" w:hAnsi="Arial" w:cs="Arial"/>
      <w:color w:val="7E7F7D"/>
      <w:sz w:val="26"/>
      <w:szCs w:val="30"/>
    </w:rPr>
  </w:style>
  <w:style w:type="paragraph" w:styleId="ListBullet">
    <w:name w:val="List Bullet"/>
    <w:basedOn w:val="Normal"/>
    <w:rsid w:val="00DB2F10"/>
    <w:pPr>
      <w:numPr>
        <w:numId w:val="14"/>
      </w:numPr>
      <w:spacing w:before="40" w:after="40" w:line="280" w:lineRule="atLeast"/>
    </w:pPr>
    <w:rPr>
      <w:rFonts w:ascii="Verdana" w:hAnsi="Verdana"/>
      <w:color w:val="AA633C"/>
      <w:sz w:val="18"/>
      <w:szCs w:val="18"/>
    </w:rPr>
  </w:style>
  <w:style w:type="paragraph" w:customStyle="1" w:styleId="ContactCompany">
    <w:name w:val="Contact Company"/>
    <w:basedOn w:val="Normal"/>
    <w:rsid w:val="00DB2F10"/>
    <w:pPr>
      <w:spacing w:after="80"/>
    </w:pPr>
    <w:rPr>
      <w:rFonts w:ascii="Arial" w:hAnsi="Arial"/>
      <w:b/>
      <w:color w:val="FFFF99"/>
      <w:sz w:val="20"/>
      <w:szCs w:val="20"/>
    </w:rPr>
  </w:style>
  <w:style w:type="paragraph" w:styleId="NormalWeb">
    <w:name w:val="Normal (Web)"/>
    <w:basedOn w:val="Normal"/>
    <w:uiPriority w:val="99"/>
    <w:unhideWhenUsed/>
    <w:rsid w:val="00992B8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992B87"/>
    <w:rPr>
      <w:b/>
      <w:bCs/>
    </w:rPr>
  </w:style>
  <w:style w:type="character" w:customStyle="1" w:styleId="apple-converted-space">
    <w:name w:val="apple-converted-space"/>
    <w:rsid w:val="00773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OfficeReady%204.0\Templates\Circular%20Advantage%20Trifold%20Brochu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Circular Advantage Trifold Brochure.dot</Template>
  <TotalTime>132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Circular Advantage Trifold Brochure</vt:lpstr>
    </vt:vector>
  </TitlesOfParts>
  <Company>KMT Software, Inc.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Circular Advantage Trifold Brochure</dc:title>
  <dc:subject>Circular Advantage Trifold Brochure</dc:subject>
  <dc:creator>Karen Miller</dc:creator>
  <cp:keywords>circles round orange blue black</cp:keywords>
  <dc:description>Use this template to create an impressive Tri-Fold Brochure.</dc:description>
  <cp:lastModifiedBy>vkmiller</cp:lastModifiedBy>
  <cp:revision>8</cp:revision>
  <cp:lastPrinted>2015-02-20T20:43:00Z</cp:lastPrinted>
  <dcterms:created xsi:type="dcterms:W3CDTF">2015-02-20T01:04:00Z</dcterms:created>
  <dcterms:modified xsi:type="dcterms:W3CDTF">2015-02-20T20:43:00Z</dcterms:modified>
  <cp:category>Brochures\Tri-Fold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ckets">
    <vt:lpwstr>1</vt:lpwstr>
  </property>
  <property fmtid="{D5CDD505-2E9C-101B-9397-08002B2CF9AE}" pid="3" name="Copy">
    <vt:lpwstr>0</vt:lpwstr>
  </property>
  <property fmtid="{D5CDD505-2E9C-101B-9397-08002B2CF9AE}" pid="4" name="Profiles">
    <vt:lpwstr>1</vt:lpwstr>
  </property>
  <property fmtid="{D5CDD505-2E9C-101B-9397-08002B2CF9AE}" pid="5" name="Creator">
    <vt:lpwstr>ORPRO 4.0</vt:lpwstr>
  </property>
  <property fmtid="{D5CDD505-2E9C-101B-9397-08002B2CF9AE}" pid="6" name="Attribution">
    <vt:lpwstr>Copyright © 2007 KMT Software, Inc. All Rights Reserved.</vt:lpwstr>
  </property>
  <property fmtid="{D5CDD505-2E9C-101B-9397-08002B2CF9AE}" pid="7" name="Themes">
    <vt:lpwstr>1</vt:lpwstr>
  </property>
  <property fmtid="{D5CDD505-2E9C-101B-9397-08002B2CF9AE}" pid="8" name="TemplateCategory">
    <vt:lpwstr/>
  </property>
</Properties>
</file>